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79658071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2A7CEF5" w14:textId="639D6FF7" w:rsidR="00F87867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58071" w:history="1">
            <w:r w:rsidR="00F87867" w:rsidRPr="00CF7379">
              <w:rPr>
                <w:rStyle w:val="ae"/>
                <w:noProof/>
              </w:rPr>
              <w:t>修订页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BB3264" w14:textId="3B444773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2" w:history="1">
            <w:r w:rsidR="00F87867" w:rsidRPr="00CF7379">
              <w:rPr>
                <w:rStyle w:val="ae"/>
                <w:noProof/>
              </w:rPr>
              <w:t>连接管理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8918AB" w14:textId="506EB43F" w:rsidR="00F87867" w:rsidRDefault="00863C8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3" w:history="1">
            <w:r w:rsidR="00F87867" w:rsidRPr="00CF7379">
              <w:rPr>
                <w:rStyle w:val="ae"/>
                <w:noProof/>
              </w:rPr>
              <w:t>1.1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5014" w14:textId="009DCBD9" w:rsidR="00F87867" w:rsidRDefault="00863C8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4" w:history="1">
            <w:r w:rsidR="00F87867" w:rsidRPr="00CF7379">
              <w:rPr>
                <w:rStyle w:val="ae"/>
                <w:noProof/>
              </w:rPr>
              <w:t>1.2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010821" w14:textId="51004C35" w:rsidR="00F87867" w:rsidRDefault="00863C8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5" w:history="1">
            <w:r w:rsidR="00F87867" w:rsidRPr="00CF7379">
              <w:rPr>
                <w:rStyle w:val="ae"/>
                <w:noProof/>
              </w:rPr>
              <w:t>2 disconnect(</w:t>
            </w:r>
            <w:r w:rsidR="00F87867" w:rsidRPr="00CF7379">
              <w:rPr>
                <w:rStyle w:val="ae"/>
                <w:noProof/>
              </w:rPr>
              <w:t>断开连接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A18D04" w14:textId="7AA6D87F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6" w:history="1">
            <w:r w:rsidR="00F87867" w:rsidRPr="00CF7379">
              <w:rPr>
                <w:rStyle w:val="ae"/>
                <w:noProof/>
              </w:rPr>
              <w:t>一、通用密钥管理命令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9ABA0AE" w14:textId="4EB3381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7" w:history="1">
            <w:r w:rsidR="00F87867" w:rsidRPr="00CF7379">
              <w:rPr>
                <w:rStyle w:val="ae"/>
                <w:noProof/>
              </w:rPr>
              <w:t>1.1</w:t>
            </w:r>
            <w:r w:rsidR="00F87867" w:rsidRPr="00CF7379">
              <w:rPr>
                <w:rStyle w:val="ae"/>
                <w:noProof/>
              </w:rPr>
              <w:t>生成一个对称密钥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3FFEF6" w14:textId="149688D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8" w:history="1">
            <w:r w:rsidR="00F87867" w:rsidRPr="00CF7379">
              <w:rPr>
                <w:rStyle w:val="ae"/>
                <w:noProof/>
              </w:rPr>
              <w:t>1.2</w:t>
            </w:r>
            <w:r w:rsidR="00F87867" w:rsidRPr="00CF7379">
              <w:rPr>
                <w:rStyle w:val="ae"/>
                <w:noProof/>
              </w:rPr>
              <w:t>生成并打印一个成份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A2515B6" w14:textId="4E1CC28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9" w:history="1">
            <w:r w:rsidR="00F87867" w:rsidRPr="00CF7379">
              <w:rPr>
                <w:rStyle w:val="ae"/>
                <w:noProof/>
              </w:rPr>
              <w:t>1.3</w:t>
            </w:r>
            <w:r w:rsidR="00F87867" w:rsidRPr="00CF7379">
              <w:rPr>
                <w:rStyle w:val="ae"/>
                <w:noProof/>
              </w:rPr>
              <w:t>生成一个密钥并以分开的成份形式打印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EA1A2" w14:textId="42B59A9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0" w:history="1">
            <w:r w:rsidR="00F87867" w:rsidRPr="00CF7379">
              <w:rPr>
                <w:rStyle w:val="ae"/>
                <w:noProof/>
              </w:rPr>
              <w:t>1.4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2-9</w:t>
            </w:r>
            <w:r w:rsidR="00F87867" w:rsidRPr="00CF7379">
              <w:rPr>
                <w:rStyle w:val="ae"/>
                <w:noProof/>
              </w:rPr>
              <w:t>个密钥成份组成一个密钥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4BBEBD" w14:textId="1CBB164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1" w:history="1"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输入一个密钥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E107F0" w14:textId="0A156F1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2" w:history="1"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输出一个密钥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FA73A2" w14:textId="07F7612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3" w:history="1">
            <w:r w:rsidR="00F87867" w:rsidRPr="00CF7379">
              <w:rPr>
                <w:rStyle w:val="ae"/>
                <w:noProof/>
              </w:rPr>
              <w:t>1.7</w:t>
            </w:r>
            <w:r w:rsidR="00F87867" w:rsidRPr="00CF7379">
              <w:rPr>
                <w:rStyle w:val="ae"/>
                <w:noProof/>
              </w:rPr>
              <w:t>转换密钥方案（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32C1A1" w14:textId="5913483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4" w:history="1"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密钥合成（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，安徽农信）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73B04AB" w14:textId="344D023F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5" w:history="1">
            <w:r w:rsidR="00F87867" w:rsidRPr="00CF7379">
              <w:rPr>
                <w:rStyle w:val="ae"/>
                <w:noProof/>
              </w:rPr>
              <w:t>二、区域主密钥（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2F0365" w14:textId="446995A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6" w:history="1">
            <w:r w:rsidR="00F87867" w:rsidRPr="00CF7379">
              <w:rPr>
                <w:rStyle w:val="ae"/>
                <w:noProof/>
              </w:rPr>
              <w:t>2.1</w:t>
            </w:r>
            <w:r w:rsidR="00F87867" w:rsidRPr="00CF7379">
              <w:rPr>
                <w:rStyle w:val="ae"/>
                <w:noProof/>
              </w:rPr>
              <w:t>生成并打印一个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A1E30D" w14:textId="064E7CF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7" w:history="1">
            <w:r w:rsidR="00F87867" w:rsidRPr="00CF7379">
              <w:rPr>
                <w:rStyle w:val="ae"/>
                <w:noProof/>
              </w:rPr>
              <w:t>2.2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9</w:t>
            </w:r>
            <w:r w:rsidR="00F87867" w:rsidRPr="00CF7379">
              <w:rPr>
                <w:rStyle w:val="ae"/>
                <w:noProof/>
              </w:rPr>
              <w:t>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成份组成一个</w:t>
            </w:r>
            <w:r w:rsidR="00F87867" w:rsidRPr="00CF7379">
              <w:rPr>
                <w:rStyle w:val="ae"/>
                <w:noProof/>
              </w:rPr>
              <w:t>ZMK(=)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904DC1" w14:textId="6A27D18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8" w:history="1">
            <w:r w:rsidR="00F87867" w:rsidRPr="00CF7379">
              <w:rPr>
                <w:rStyle w:val="ae"/>
                <w:noProof/>
              </w:rPr>
              <w:t>2.3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03AB66" w14:textId="3E0E3DF3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9" w:history="1">
            <w:r w:rsidR="00F87867" w:rsidRPr="00CF7379">
              <w:rPr>
                <w:rStyle w:val="ae"/>
                <w:noProof/>
              </w:rPr>
              <w:t>三、区域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密钥（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D32A11" w14:textId="321986A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0" w:history="1">
            <w:r w:rsidR="00F87867" w:rsidRPr="00CF7379">
              <w:rPr>
                <w:rStyle w:val="ae"/>
                <w:noProof/>
              </w:rPr>
              <w:t>3.1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01A8FE" w14:textId="18145C1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1" w:history="1">
            <w:r w:rsidR="00F87867" w:rsidRPr="00CF7379">
              <w:rPr>
                <w:rStyle w:val="ae"/>
                <w:noProof/>
              </w:rPr>
              <w:t>3.2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BCD171" w14:textId="0994770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2" w:history="1">
            <w:r w:rsidR="00F87867" w:rsidRPr="00CF7379">
              <w:rPr>
                <w:rStyle w:val="ae"/>
                <w:noProof/>
              </w:rPr>
              <w:t>3.3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BBCC98" w14:textId="23A81769" w:rsidR="00F87867" w:rsidRDefault="00863C80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3" w:history="1">
            <w:r w:rsidR="00F87867" w:rsidRPr="00CF7379">
              <w:rPr>
                <w:rStyle w:val="ae"/>
                <w:noProof/>
              </w:rPr>
              <w:t>四、</w:t>
            </w:r>
            <w:r w:rsidR="00F878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F87867" w:rsidRPr="00CF7379">
              <w:rPr>
                <w:rStyle w:val="ae"/>
                <w:noProof/>
              </w:rPr>
              <w:t>区域加密密钥，区域认证密钥管理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A4B651" w14:textId="1FB40CE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4" w:history="1">
            <w:r w:rsidR="00F87867" w:rsidRPr="00CF7379">
              <w:rPr>
                <w:rStyle w:val="ae"/>
                <w:noProof/>
              </w:rPr>
              <w:t>4.1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ZEK/ZAK(=)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F305C2" w14:textId="418E75A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5" w:history="1">
            <w:r w:rsidR="00F87867" w:rsidRPr="00CF7379">
              <w:rPr>
                <w:rStyle w:val="ae"/>
                <w:noProof/>
              </w:rPr>
              <w:t>4.2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30D67E" w14:textId="19CB2DF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6" w:history="1">
            <w:r w:rsidR="00F87867" w:rsidRPr="00CF7379">
              <w:rPr>
                <w:rStyle w:val="ae"/>
                <w:noProof/>
              </w:rPr>
              <w:t>4.3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A172B8" w14:textId="60F2F30C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7" w:history="1">
            <w:r w:rsidR="00F87867" w:rsidRPr="00CF7379">
              <w:rPr>
                <w:rStyle w:val="ae"/>
                <w:noProof/>
              </w:rPr>
              <w:t>五、终端主密钥，终端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密钥和终端认证密钥管理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BAD99B" w14:textId="090B4F8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8" w:history="1">
            <w:r w:rsidR="00F87867" w:rsidRPr="00CF7379">
              <w:rPr>
                <w:rStyle w:val="ae"/>
                <w:noProof/>
              </w:rPr>
              <w:t>5.1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加密下的新密钥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03AE434" w14:textId="3FE8E8B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9" w:history="1">
            <w:r w:rsidR="00F87867" w:rsidRPr="00CF7379">
              <w:rPr>
                <w:rStyle w:val="ae"/>
                <w:noProof/>
              </w:rPr>
              <w:t>5.2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转为另一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E517102" w14:textId="39546DE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0" w:history="1">
            <w:r w:rsidR="00F87867" w:rsidRPr="00CF7379">
              <w:rPr>
                <w:rStyle w:val="ae"/>
                <w:noProof/>
              </w:rPr>
              <w:t>5.3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695CEE" w14:textId="2BB23EF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1" w:history="1">
            <w:r w:rsidR="00F87867" w:rsidRPr="00CF7379">
              <w:rPr>
                <w:rStyle w:val="ae"/>
                <w:noProof/>
              </w:rPr>
              <w:t>5.4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1ECC0A" w14:textId="3725E5D7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2" w:history="1">
            <w:r w:rsidR="00F87867" w:rsidRPr="00CF7379">
              <w:rPr>
                <w:rStyle w:val="ae"/>
                <w:noProof/>
              </w:rPr>
              <w:t>六、终端认证密钥管理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864A3C" w14:textId="6B47D16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3" w:history="1">
            <w:r w:rsidR="00F87867" w:rsidRPr="00CF7379">
              <w:rPr>
                <w:rStyle w:val="ae"/>
                <w:noProof/>
              </w:rPr>
              <w:t>6.1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DADF40" w14:textId="56BA7CB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4" w:history="1">
            <w:r w:rsidR="00F87867" w:rsidRPr="00CF7379">
              <w:rPr>
                <w:rStyle w:val="ae"/>
                <w:noProof/>
              </w:rPr>
              <w:t>6.2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FB372F8" w14:textId="0D6D07E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5" w:history="1">
            <w:r w:rsidR="00F87867" w:rsidRPr="00CF7379">
              <w:rPr>
                <w:rStyle w:val="ae"/>
                <w:noProof/>
              </w:rPr>
              <w:t>6.3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4E49F7" w14:textId="09F5869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6" w:history="1">
            <w:r w:rsidR="00F87867" w:rsidRPr="00CF7379">
              <w:rPr>
                <w:rStyle w:val="ae"/>
                <w:noProof/>
              </w:rPr>
              <w:t>6.4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0787993" w14:textId="38CC23B4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7" w:history="1">
            <w:r w:rsidR="00F87867" w:rsidRPr="00CF7379">
              <w:rPr>
                <w:rStyle w:val="ae"/>
                <w:noProof/>
              </w:rPr>
              <w:t>七、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DCC528" w14:textId="723A35E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8" w:history="1">
            <w:r w:rsidR="00F87867" w:rsidRPr="00CF7379">
              <w:rPr>
                <w:rStyle w:val="ae"/>
                <w:noProof/>
              </w:rPr>
              <w:t>7.1</w:t>
            </w:r>
            <w:r w:rsidR="00F87867" w:rsidRPr="00CF7379">
              <w:rPr>
                <w:rStyle w:val="ae"/>
                <w:noProof/>
              </w:rPr>
              <w:t>生成一个随机的</w:t>
            </w:r>
            <w:r w:rsidR="00F87867" w:rsidRPr="00CF7379">
              <w:rPr>
                <w:rStyle w:val="ae"/>
                <w:noProof/>
              </w:rPr>
              <w:t>PIN(=)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77AE" w14:textId="2DD7F8F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9" w:history="1">
            <w:r w:rsidR="00F87867" w:rsidRPr="00CF7379">
              <w:rPr>
                <w:rStyle w:val="ae"/>
                <w:noProof/>
              </w:rPr>
              <w:t>7.2</w:t>
            </w:r>
            <w:r w:rsidR="00F87867" w:rsidRPr="00CF7379">
              <w:rPr>
                <w:rStyle w:val="ae"/>
                <w:noProof/>
              </w:rPr>
              <w:t>解密</w:t>
            </w:r>
            <w:r w:rsidR="00F87867" w:rsidRPr="00CF7379">
              <w:rPr>
                <w:rStyle w:val="ae"/>
                <w:noProof/>
              </w:rPr>
              <w:t xml:space="preserve">PINBLOCK, </w:t>
            </w:r>
            <w:r w:rsidR="00F87867" w:rsidRPr="00CF7379">
              <w:rPr>
                <w:rStyle w:val="ae"/>
                <w:noProof/>
              </w:rPr>
              <w:t>并打印</w:t>
            </w:r>
            <w:r w:rsidR="00F87867" w:rsidRPr="00CF7379">
              <w:rPr>
                <w:rStyle w:val="ae"/>
                <w:noProof/>
              </w:rPr>
              <w:t xml:space="preserve">PIN </w:t>
            </w:r>
            <w:r w:rsidR="00F87867" w:rsidRPr="00CF7379">
              <w:rPr>
                <w:rStyle w:val="ae"/>
                <w:noProof/>
              </w:rPr>
              <w:t>明文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F03A7C" w14:textId="06ABAA7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0" w:history="1">
            <w:r w:rsidR="00F87867" w:rsidRPr="00CF7379">
              <w:rPr>
                <w:rStyle w:val="ae"/>
                <w:noProof/>
              </w:rPr>
              <w:t>7.3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翻译到另一个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006CA7" w14:textId="0B927CF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1" w:history="1">
            <w:r w:rsidR="00F87867" w:rsidRPr="00CF7379">
              <w:rPr>
                <w:rStyle w:val="ae"/>
                <w:noProof/>
              </w:rPr>
              <w:t>7.4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55390D" w14:textId="709323F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2" w:history="1">
            <w:r w:rsidR="00F87867" w:rsidRPr="00CF7379">
              <w:rPr>
                <w:rStyle w:val="ae"/>
                <w:noProof/>
              </w:rPr>
              <w:t>7.5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E7AA79F" w14:textId="49F56B5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3" w:history="1">
            <w:r w:rsidR="00F87867" w:rsidRPr="00CF7379">
              <w:rPr>
                <w:rStyle w:val="ae"/>
                <w:noProof/>
              </w:rPr>
              <w:t>7.6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7D8149" w14:textId="1A4D535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4" w:history="1">
            <w:r w:rsidR="00F87867" w:rsidRPr="00CF7379">
              <w:rPr>
                <w:rStyle w:val="ae"/>
                <w:noProof/>
              </w:rPr>
              <w:t>7.7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D5B78B" w14:textId="45679AD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5" w:history="1">
            <w:r w:rsidR="00F87867" w:rsidRPr="00CF7379">
              <w:rPr>
                <w:rStyle w:val="ae"/>
                <w:noProof/>
              </w:rPr>
              <w:t>7.8</w:t>
            </w:r>
            <w:r w:rsidR="00F87867" w:rsidRPr="00CF7379">
              <w:rPr>
                <w:rStyle w:val="ae"/>
                <w:noProof/>
              </w:rPr>
              <w:t>加密一个明文的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EF2A3C" w14:textId="07A7DAD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6" w:history="1">
            <w:r w:rsidR="00F87867" w:rsidRPr="00CF7379">
              <w:rPr>
                <w:rStyle w:val="ae"/>
                <w:noProof/>
              </w:rPr>
              <w:t>7.9</w:t>
            </w:r>
            <w:r w:rsidR="00F87867" w:rsidRPr="00CF7379">
              <w:rPr>
                <w:rStyle w:val="ae"/>
                <w:noProof/>
              </w:rPr>
              <w:t>解密一个已加密的</w:t>
            </w:r>
            <w:r w:rsidR="00F87867" w:rsidRPr="00CF7379">
              <w:rPr>
                <w:rStyle w:val="ae"/>
                <w:noProof/>
              </w:rPr>
              <w:t>PIN(*)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4185D" w14:textId="2511186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7" w:history="1">
            <w:r w:rsidR="00F87867" w:rsidRPr="00CF7379">
              <w:rPr>
                <w:rStyle w:val="ae"/>
                <w:noProof/>
              </w:rPr>
              <w:t>7.10</w:t>
            </w:r>
            <w:r w:rsidR="00F87867" w:rsidRPr="00CF7379">
              <w:rPr>
                <w:rStyle w:val="ae"/>
                <w:noProof/>
              </w:rPr>
              <w:t>定制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从一个密钥翻译到另一个密钥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977615" w14:textId="347CD8A5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18" w:history="1">
            <w:r w:rsidR="00F87867" w:rsidRPr="00CF7379">
              <w:rPr>
                <w:rStyle w:val="ae"/>
                <w:noProof/>
              </w:rPr>
              <w:t>八、消息认证码支持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99FCB6" w14:textId="1B16A48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9" w:history="1">
            <w:r w:rsidR="00F87867" w:rsidRPr="00CF7379">
              <w:rPr>
                <w:rStyle w:val="ae"/>
                <w:noProof/>
              </w:rPr>
              <w:t>8.1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80C057" w14:textId="56F0B2D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0" w:history="1">
            <w:r w:rsidR="00F87867" w:rsidRPr="00CF7379">
              <w:rPr>
                <w:rStyle w:val="ae"/>
                <w:noProof/>
              </w:rPr>
              <w:t>8.2</w:t>
            </w:r>
            <w:r w:rsidR="00F87867" w:rsidRPr="00CF7379">
              <w:rPr>
                <w:rStyle w:val="ae"/>
                <w:noProof/>
              </w:rPr>
              <w:t>校验一个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5F847F" w14:textId="396DF54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1" w:history="1"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用对大消息生成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36AF37F" w14:textId="086B82E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2" w:history="1">
            <w:r w:rsidR="00F87867" w:rsidRPr="00CF7379">
              <w:rPr>
                <w:rStyle w:val="ae"/>
                <w:noProof/>
              </w:rPr>
              <w:t>8.4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0C368A" w14:textId="173D90A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3" w:history="1">
            <w:r w:rsidR="00F87867" w:rsidRPr="00CF7379">
              <w:rPr>
                <w:rStyle w:val="ae"/>
                <w:noProof/>
              </w:rPr>
              <w:t>8.5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4951917" w14:textId="44092E67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4" w:history="1">
            <w:r w:rsidR="00F87867" w:rsidRPr="00CF7379">
              <w:rPr>
                <w:rStyle w:val="ae"/>
                <w:noProof/>
              </w:rPr>
              <w:t>九、数据加解密指令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F0295F" w14:textId="2F9C9E1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5" w:history="1">
            <w:r w:rsidR="00F87867" w:rsidRPr="00CF7379">
              <w:rPr>
                <w:rStyle w:val="ae"/>
                <w:noProof/>
              </w:rPr>
              <w:t xml:space="preserve">9.1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6700D30" w14:textId="3143120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6" w:history="1">
            <w:r w:rsidR="00F87867" w:rsidRPr="00CF7379">
              <w:rPr>
                <w:rStyle w:val="ae"/>
                <w:noProof/>
              </w:rPr>
              <w:t xml:space="preserve">9.2 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(Y0)(=)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B69E97" w14:textId="32A8736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7" w:history="1">
            <w:r w:rsidR="00F87867" w:rsidRPr="00CF7379">
              <w:rPr>
                <w:rStyle w:val="ae"/>
                <w:noProof/>
              </w:rPr>
              <w:t xml:space="preserve">9.3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EECA83" w14:textId="15B146BB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8" w:history="1">
            <w:r w:rsidR="00F87867" w:rsidRPr="00CF7379">
              <w:rPr>
                <w:rStyle w:val="ae"/>
                <w:noProof/>
              </w:rPr>
              <w:t>十、用户存储支持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DC049F" w14:textId="5349318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9" w:history="1">
            <w:r w:rsidR="00F87867" w:rsidRPr="00CF7379">
              <w:rPr>
                <w:rStyle w:val="ae"/>
                <w:noProof/>
              </w:rPr>
              <w:t>10.1</w:t>
            </w:r>
            <w:r w:rsidR="00F87867" w:rsidRPr="00CF7379">
              <w:rPr>
                <w:rStyle w:val="ae"/>
                <w:noProof/>
              </w:rPr>
              <w:t>装载对称密钥至用户存储区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A9F325" w14:textId="2BF4FB0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0" w:history="1">
            <w:r w:rsidR="00F87867" w:rsidRPr="00CF7379">
              <w:rPr>
                <w:rStyle w:val="ae"/>
                <w:noProof/>
              </w:rPr>
              <w:t>10.2</w:t>
            </w:r>
            <w:r w:rsidR="00F87867" w:rsidRPr="00CF7379">
              <w:rPr>
                <w:rStyle w:val="ae"/>
                <w:noProof/>
              </w:rPr>
              <w:t>从用户存储区读取对称密钥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E1B2CD" w14:textId="378D943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1" w:history="1">
            <w:r w:rsidR="00F87867" w:rsidRPr="00CF7379">
              <w:rPr>
                <w:rStyle w:val="ae"/>
                <w:noProof/>
              </w:rPr>
              <w:t>10.3</w:t>
            </w:r>
            <w:r w:rsidR="00F87867" w:rsidRPr="00CF7379">
              <w:rPr>
                <w:rStyle w:val="ae"/>
                <w:noProof/>
              </w:rPr>
              <w:t>更新对称密钥至用户存储区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0952C95" w14:textId="24A7C073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32" w:history="1">
            <w:r w:rsidR="00F87867" w:rsidRPr="00CF7379">
              <w:rPr>
                <w:rStyle w:val="ae"/>
                <w:noProof/>
              </w:rPr>
              <w:t>十五、公钥体系指令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5DBF5E4" w14:textId="1A1BBC5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3" w:history="1">
            <w:r w:rsidR="00F87867" w:rsidRPr="00CF7379">
              <w:rPr>
                <w:rStyle w:val="ae"/>
                <w:noProof/>
              </w:rPr>
              <w:t>15.1</w:t>
            </w:r>
            <w:r w:rsidR="00F87867" w:rsidRPr="00CF7379">
              <w:rPr>
                <w:rStyle w:val="ae"/>
                <w:noProof/>
              </w:rPr>
              <w:t>公钥加密指令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751AA7" w14:textId="49A1E87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4" w:history="1">
            <w:r w:rsidR="00F87867" w:rsidRPr="00CF7379">
              <w:rPr>
                <w:rStyle w:val="ae"/>
                <w:noProof/>
              </w:rPr>
              <w:t>15.2</w:t>
            </w:r>
            <w:r w:rsidR="00F87867" w:rsidRPr="00CF7379">
              <w:rPr>
                <w:rStyle w:val="ae"/>
                <w:noProof/>
              </w:rPr>
              <w:t>私钥解密指令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18C2A32" w14:textId="36B629A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5" w:history="1">
            <w:r w:rsidR="00F87867" w:rsidRPr="00CF7379">
              <w:rPr>
                <w:rStyle w:val="ae"/>
                <w:noProof/>
              </w:rPr>
              <w:t>15.3</w:t>
            </w:r>
            <w:r w:rsidR="00F87867" w:rsidRPr="00CF7379">
              <w:rPr>
                <w:rStyle w:val="ae"/>
                <w:noProof/>
              </w:rPr>
              <w:t>私钥加密指令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93B9C79" w14:textId="5018594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6" w:history="1">
            <w:r w:rsidR="00F87867" w:rsidRPr="00CF7379">
              <w:rPr>
                <w:rStyle w:val="ae"/>
                <w:noProof/>
              </w:rPr>
              <w:t>15.4</w:t>
            </w:r>
            <w:r w:rsidR="00F87867" w:rsidRPr="00CF7379">
              <w:rPr>
                <w:rStyle w:val="ae"/>
                <w:noProof/>
              </w:rPr>
              <w:t>公钥解密指令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EEC5C5" w14:textId="2705264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7" w:history="1">
            <w:r w:rsidR="00F87867" w:rsidRPr="00CF7379">
              <w:rPr>
                <w:rStyle w:val="ae"/>
                <w:noProof/>
              </w:rPr>
              <w:t>15.5 RSA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25DB0E" w14:textId="0319A44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8" w:history="1">
            <w:r w:rsidR="00F87867" w:rsidRPr="00CF7379">
              <w:rPr>
                <w:rStyle w:val="ae"/>
                <w:noProof/>
              </w:rPr>
              <w:t>15.6 RSA</w:t>
            </w:r>
            <w:r w:rsidR="00F87867" w:rsidRPr="00CF7379">
              <w:rPr>
                <w:rStyle w:val="ae"/>
                <w:noProof/>
              </w:rPr>
              <w:t>验证签名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515C4F" w14:textId="08EBD5C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9" w:history="1">
            <w:r w:rsidR="00F87867" w:rsidRPr="00CF7379">
              <w:rPr>
                <w:rStyle w:val="ae"/>
                <w:noProof/>
              </w:rPr>
              <w:t>15.7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4F33B1" w14:textId="432D750C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40" w:history="1">
            <w:r w:rsidR="00F87867" w:rsidRPr="00CF7379">
              <w:rPr>
                <w:rStyle w:val="ae"/>
                <w:noProof/>
              </w:rPr>
              <w:t>十六、会话密钥协商指令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7EE3D8" w14:textId="0A414AB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1" w:history="1">
            <w:r w:rsidR="00F87867" w:rsidRPr="00CF7379">
              <w:rPr>
                <w:rStyle w:val="ae"/>
                <w:noProof/>
              </w:rPr>
              <w:t>16.1 RSA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SM2</w:t>
            </w:r>
            <w:r w:rsidR="00F87867" w:rsidRPr="00CF7379">
              <w:rPr>
                <w:rStyle w:val="ae"/>
                <w:noProof/>
              </w:rPr>
              <w:t>非对称密钥产生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F7A772" w14:textId="4C04431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2" w:history="1">
            <w:r w:rsidR="00F87867" w:rsidRPr="00CF7379">
              <w:rPr>
                <w:rStyle w:val="ae"/>
                <w:noProof/>
              </w:rPr>
              <w:t>16.2</w:t>
            </w:r>
            <w:r w:rsidR="00F87867" w:rsidRPr="00CF7379">
              <w:rPr>
                <w:rStyle w:val="ae"/>
                <w:noProof/>
              </w:rPr>
              <w:t>产生随机密钥，由公钥加密并且以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DF68F3" w14:textId="27E0B49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3" w:history="1">
            <w:r w:rsidR="00F87867" w:rsidRPr="00CF7379">
              <w:rPr>
                <w:rStyle w:val="ae"/>
                <w:noProof/>
              </w:rPr>
              <w:t>16.3</w:t>
            </w:r>
            <w:r w:rsidR="00F87867" w:rsidRPr="00CF7379">
              <w:rPr>
                <w:rStyle w:val="ae"/>
                <w:noProof/>
              </w:rPr>
              <w:t>由私钥解密随机密钥并以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CA1662" w14:textId="5C0BD9C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4" w:history="1">
            <w:r w:rsidR="00F87867" w:rsidRPr="00CF7379">
              <w:rPr>
                <w:rStyle w:val="ae"/>
                <w:noProof/>
              </w:rPr>
              <w:t xml:space="preserve">16.4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E0/E1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AC97ADA" w14:textId="3D35F14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5" w:history="1">
            <w:r w:rsidR="00F87867" w:rsidRPr="00CF7379">
              <w:rPr>
                <w:rStyle w:val="ae"/>
                <w:noProof/>
              </w:rPr>
              <w:t>16.5 SM2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7AE173" w14:textId="3CF4617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6" w:history="1">
            <w:r w:rsidR="00F87867" w:rsidRPr="00CF7379">
              <w:rPr>
                <w:rStyle w:val="ae"/>
                <w:noProof/>
              </w:rPr>
              <w:t>16.6 SM2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27D41D" w14:textId="31F418B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7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SM3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201467C" w14:textId="7A3E236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8" w:history="1">
            <w:r w:rsidR="00F87867" w:rsidRPr="00CF7379">
              <w:rPr>
                <w:rStyle w:val="ae"/>
                <w:noProof/>
              </w:rPr>
              <w:t>16.7 LMK</w:t>
            </w:r>
            <w:r w:rsidR="00F87867" w:rsidRPr="00CF7379">
              <w:rPr>
                <w:rStyle w:val="ae"/>
                <w:noProof/>
              </w:rPr>
              <w:t>加密密钥转公钥加密输出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F9D6BE" w14:textId="13710CF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9" w:history="1">
            <w:r w:rsidR="00F87867" w:rsidRPr="00CF7379">
              <w:rPr>
                <w:rStyle w:val="ae"/>
                <w:noProof/>
              </w:rPr>
              <w:t>16.8 ECC</w:t>
            </w:r>
            <w:r w:rsidR="00F87867" w:rsidRPr="00CF7379">
              <w:rPr>
                <w:rStyle w:val="ae"/>
                <w:noProof/>
              </w:rPr>
              <w:t>密钥生成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CB00CBD" w14:textId="50BB3D2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0" w:history="1">
            <w:r w:rsidR="00F87867" w:rsidRPr="00CF7379">
              <w:rPr>
                <w:rStyle w:val="ae"/>
                <w:noProof/>
              </w:rPr>
              <w:t xml:space="preserve">16.9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8E5A713" w14:textId="2AE79F3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1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47337B" w14:textId="41A386FF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52" w:history="1">
            <w:r w:rsidR="00F87867" w:rsidRPr="00CF7379">
              <w:rPr>
                <w:rStyle w:val="ae"/>
                <w:noProof/>
              </w:rPr>
              <w:t>十七、数码科技应用指令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8EDCA2" w14:textId="2FA2C0E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3" w:history="1">
            <w:r w:rsidR="00F87867" w:rsidRPr="00CF7379">
              <w:rPr>
                <w:rStyle w:val="ae"/>
                <w:noProof/>
              </w:rPr>
              <w:t>17.1</w:t>
            </w:r>
            <w:r w:rsidR="00F87867" w:rsidRPr="00CF7379">
              <w:rPr>
                <w:rStyle w:val="ae"/>
                <w:noProof/>
              </w:rPr>
              <w:t>生成对称密钥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1.1,</w:t>
            </w:r>
            <w:r w:rsidR="00F87867" w:rsidRPr="00CF7379">
              <w:rPr>
                <w:rStyle w:val="ae"/>
                <w:noProof/>
              </w:rPr>
              <w:t>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B322E0" w14:textId="38204FB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4" w:history="1">
            <w:r w:rsidR="00F87867" w:rsidRPr="00CF7379">
              <w:rPr>
                <w:rStyle w:val="ae"/>
                <w:noProof/>
              </w:rPr>
              <w:t>17.2</w:t>
            </w:r>
            <w:r w:rsidR="00F87867" w:rsidRPr="00CF7379">
              <w:rPr>
                <w:rStyle w:val="ae"/>
                <w:noProof/>
              </w:rPr>
              <w:t>数据加解密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9.1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14D8DB2" w14:textId="48B8D07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5" w:history="1">
            <w:r w:rsidR="00F87867" w:rsidRPr="00CF7379">
              <w:rPr>
                <w:rStyle w:val="ae"/>
                <w:noProof/>
              </w:rPr>
              <w:t>17.3 MAC</w:t>
            </w:r>
            <w:r w:rsidR="00F87867" w:rsidRPr="00CF7379">
              <w:rPr>
                <w:rStyle w:val="ae"/>
                <w:noProof/>
              </w:rPr>
              <w:t>计算和验证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741A07C" w14:textId="0AD6E77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6" w:history="1">
            <w:r w:rsidR="00F87867" w:rsidRPr="00CF7379">
              <w:rPr>
                <w:rStyle w:val="ae"/>
                <w:noProof/>
              </w:rPr>
              <w:t>17.4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9.2</w:t>
            </w:r>
            <w:r w:rsidR="00F87867" w:rsidRPr="00CF7379">
              <w:rPr>
                <w:rStyle w:val="ae"/>
                <w:noProof/>
              </w:rPr>
              <w:t>，固定源密钥类型和目的密钥类型为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67F13" w14:textId="14896AB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7" w:history="1">
            <w:r w:rsidR="00F87867" w:rsidRPr="00CF7379">
              <w:rPr>
                <w:rStyle w:val="ae"/>
                <w:noProof/>
              </w:rPr>
              <w:t>17.5</w:t>
            </w:r>
            <w:r w:rsidR="00F87867" w:rsidRPr="00CF7379">
              <w:rPr>
                <w:rStyle w:val="ae"/>
                <w:noProof/>
              </w:rPr>
              <w:t>合成应用密钥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35E76C" w14:textId="208A9C7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8" w:history="1">
            <w:r w:rsidR="00F87867" w:rsidRPr="00CF7379">
              <w:rPr>
                <w:rStyle w:val="ae"/>
                <w:noProof/>
              </w:rPr>
              <w:t>17.6 ZMK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FC0D40" w14:textId="691C2F4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9" w:history="1">
            <w:r w:rsidR="00F87867" w:rsidRPr="00CF7379">
              <w:rPr>
                <w:rStyle w:val="ae"/>
                <w:noProof/>
              </w:rPr>
              <w:t>17.7 LMK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95231F" w14:textId="51591CA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0" w:history="1">
            <w:r w:rsidR="00F87867" w:rsidRPr="00CF7379">
              <w:rPr>
                <w:rStyle w:val="ae"/>
                <w:noProof/>
              </w:rPr>
              <w:t xml:space="preserve">17.8 </w:t>
            </w:r>
            <w:r w:rsidR="00F87867" w:rsidRPr="00CF7379">
              <w:rPr>
                <w:rStyle w:val="ae"/>
                <w:noProof/>
              </w:rPr>
              <w:t>获取传输保护密钥（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71320F" w14:textId="35B1989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1" w:history="1">
            <w:r w:rsidR="00F87867" w:rsidRPr="00CF7379">
              <w:rPr>
                <w:rStyle w:val="ae"/>
                <w:noProof/>
              </w:rPr>
              <w:t xml:space="preserve">17.9 </w:t>
            </w:r>
            <w:r w:rsidR="00F87867" w:rsidRPr="00CF7379">
              <w:rPr>
                <w:rStyle w:val="ae"/>
                <w:noProof/>
              </w:rPr>
              <w:t>角色认证（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E9A1C1A" w14:textId="3558947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2" w:history="1">
            <w:r w:rsidR="00F87867" w:rsidRPr="00CF7379">
              <w:rPr>
                <w:rStyle w:val="ae"/>
                <w:noProof/>
              </w:rPr>
              <w:t xml:space="preserve">17.10 </w:t>
            </w:r>
            <w:r w:rsidR="00F87867" w:rsidRPr="00CF7379">
              <w:rPr>
                <w:rStyle w:val="ae"/>
                <w:noProof/>
              </w:rPr>
              <w:t>获取随机数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34E331" w14:textId="4333A99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3" w:history="1">
            <w:r w:rsidR="00F87867" w:rsidRPr="00CF7379">
              <w:rPr>
                <w:rStyle w:val="ae"/>
                <w:noProof/>
              </w:rPr>
              <w:t xml:space="preserve">17.11 </w:t>
            </w:r>
            <w:r w:rsidR="00F87867" w:rsidRPr="00CF7379">
              <w:rPr>
                <w:rStyle w:val="ae"/>
                <w:noProof/>
              </w:rPr>
              <w:t>获取应用密钥明文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FCAF29" w14:textId="59E0B6C2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64" w:history="1">
            <w:r w:rsidR="00F87867" w:rsidRPr="00CF7379">
              <w:rPr>
                <w:rStyle w:val="ae"/>
                <w:noProof/>
              </w:rPr>
              <w:t>十八、</w:t>
            </w:r>
            <w:r w:rsidR="00F87867" w:rsidRPr="00CF7379">
              <w:rPr>
                <w:rStyle w:val="ae"/>
                <w:noProof/>
              </w:rPr>
              <w:t>SJJ1111</w:t>
            </w:r>
            <w:r w:rsidR="00F87867" w:rsidRPr="00CF7379">
              <w:rPr>
                <w:rStyle w:val="ae"/>
                <w:noProof/>
              </w:rPr>
              <w:t>密押机兼容指令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4D88200" w14:textId="69F7D08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5" w:history="1">
            <w:r w:rsidR="00F87867" w:rsidRPr="00CF7379">
              <w:rPr>
                <w:rStyle w:val="ae"/>
                <w:noProof/>
              </w:rPr>
              <w:t>18.1</w:t>
            </w:r>
            <w:r w:rsidR="00F87867" w:rsidRPr="00CF7379">
              <w:rPr>
                <w:rStyle w:val="ae"/>
                <w:noProof/>
              </w:rPr>
              <w:t>加押指令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000621" w14:textId="2D81C67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6" w:history="1">
            <w:r w:rsidR="00F87867" w:rsidRPr="00CF7379">
              <w:rPr>
                <w:rStyle w:val="ae"/>
                <w:noProof/>
              </w:rPr>
              <w:t>18.2</w:t>
            </w:r>
            <w:r w:rsidR="00F87867" w:rsidRPr="00CF7379">
              <w:rPr>
                <w:rStyle w:val="ae"/>
                <w:noProof/>
              </w:rPr>
              <w:t>核押指令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F7E872" w14:textId="6AB1A99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7" w:history="1">
            <w:r w:rsidR="00F87867" w:rsidRPr="00CF7379">
              <w:rPr>
                <w:rStyle w:val="ae"/>
                <w:noProof/>
              </w:rPr>
              <w:t>18.3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9D29B2" w14:textId="690D81F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8" w:history="1">
            <w:r w:rsidR="00F87867" w:rsidRPr="00CF7379">
              <w:rPr>
                <w:rStyle w:val="ae"/>
                <w:noProof/>
              </w:rPr>
              <w:t>18.4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5541B2" w14:textId="3760F89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9" w:history="1">
            <w:r w:rsidR="00F87867" w:rsidRPr="00CF7379">
              <w:rPr>
                <w:rStyle w:val="ae"/>
                <w:noProof/>
              </w:rPr>
              <w:t>18.5 PIN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C60DB4" w14:textId="7C550B3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0" w:history="1">
            <w:r w:rsidR="00F87867" w:rsidRPr="00CF7379">
              <w:rPr>
                <w:rStyle w:val="ae"/>
                <w:noProof/>
              </w:rPr>
              <w:t>18.6 PIN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08632B" w14:textId="7399E295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1" w:history="1">
            <w:r w:rsidR="00F87867" w:rsidRPr="00CF7379">
              <w:rPr>
                <w:rStyle w:val="ae"/>
                <w:noProof/>
              </w:rPr>
              <w:t>十九、黄金交易所新增指令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D14BFA" w14:textId="71B136C1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2" w:history="1">
            <w:r w:rsidR="00F87867" w:rsidRPr="00CF7379">
              <w:rPr>
                <w:rStyle w:val="ae"/>
                <w:noProof/>
              </w:rPr>
              <w:t>19.1</w:t>
            </w:r>
            <w:r w:rsidR="00F87867" w:rsidRPr="00CF7379">
              <w:rPr>
                <w:rStyle w:val="ae"/>
                <w:noProof/>
              </w:rPr>
              <w:t>解密数据并由公钥加密输出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5C8A43" w14:textId="159AA93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3" w:history="1">
            <w:r w:rsidR="00F87867" w:rsidRPr="00CF7379">
              <w:rPr>
                <w:rStyle w:val="ae"/>
                <w:noProof/>
              </w:rPr>
              <w:t>19.2</w:t>
            </w:r>
            <w:r w:rsidR="00F87867" w:rsidRPr="00CF7379">
              <w:rPr>
                <w:rStyle w:val="ae"/>
                <w:noProof/>
              </w:rPr>
              <w:t>由私钥解密密文数据并经过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加密后输出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312160" w14:textId="4EEEC2B4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4" w:history="1">
            <w:r w:rsidR="00F87867" w:rsidRPr="00CF7379">
              <w:rPr>
                <w:rStyle w:val="ae"/>
                <w:noProof/>
              </w:rPr>
              <w:t>二十、网联业务指令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DA5570" w14:textId="4F399641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5" w:history="1">
            <w:r w:rsidR="00F87867" w:rsidRPr="00CF7379">
              <w:rPr>
                <w:rStyle w:val="ae"/>
                <w:noProof/>
              </w:rPr>
              <w:t>20.1</w:t>
            </w:r>
            <w:r w:rsidR="00F87867" w:rsidRPr="00CF7379">
              <w:rPr>
                <w:rStyle w:val="ae"/>
                <w:noProof/>
              </w:rPr>
              <w:t>生成数字信封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C834E" w14:textId="1E0F25E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6" w:history="1">
            <w:r w:rsidR="00F87867" w:rsidRPr="00CF7379">
              <w:rPr>
                <w:rStyle w:val="ae"/>
                <w:noProof/>
              </w:rPr>
              <w:t>20.2</w:t>
            </w:r>
            <w:r w:rsidR="00F87867" w:rsidRPr="00CF7379">
              <w:rPr>
                <w:rStyle w:val="ae"/>
                <w:noProof/>
              </w:rPr>
              <w:t>解密数字信封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516041B" w14:textId="1FBA9F4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7" w:history="1">
            <w:r w:rsidR="00F87867" w:rsidRPr="00CF7379">
              <w:rPr>
                <w:rStyle w:val="ae"/>
                <w:noProof/>
              </w:rPr>
              <w:t>20.3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A83F33" w14:textId="2A6C415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8" w:history="1">
            <w:r w:rsidR="00F87867" w:rsidRPr="00CF7379">
              <w:rPr>
                <w:rStyle w:val="ae"/>
                <w:noProof/>
              </w:rPr>
              <w:t xml:space="preserve">20.4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8D54A1" w14:textId="051F34B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9" w:history="1">
            <w:r w:rsidR="00F87867" w:rsidRPr="00CF7379">
              <w:rPr>
                <w:rStyle w:val="ae"/>
                <w:noProof/>
              </w:rPr>
              <w:t xml:space="preserve">20.5 </w:t>
            </w:r>
            <w:r w:rsidR="00F87867" w:rsidRPr="00CF7379">
              <w:rPr>
                <w:rStyle w:val="ae"/>
                <w:noProof/>
              </w:rPr>
              <w:t>获取证书序号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DF47ACF" w14:textId="238FE996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0" w:history="1">
            <w:r w:rsidR="00F87867" w:rsidRPr="00CF7379">
              <w:rPr>
                <w:rStyle w:val="ae"/>
                <w:noProof/>
              </w:rPr>
              <w:t>二十一、无卡支付业务指令</w:t>
            </w:r>
            <w:r w:rsidR="00F87867" w:rsidRPr="00CF7379">
              <w:rPr>
                <w:rStyle w:val="ae"/>
                <w:noProof/>
              </w:rPr>
              <w:t>(20180326)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181445" w14:textId="6DE590B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1" w:history="1">
            <w:r w:rsidR="00F87867" w:rsidRPr="00CF7379">
              <w:rPr>
                <w:rStyle w:val="ae"/>
                <w:noProof/>
              </w:rPr>
              <w:t xml:space="preserve">21.1 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CE4FF8" w14:textId="694E5981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2" w:history="1">
            <w:r w:rsidR="00F87867" w:rsidRPr="00CF7379">
              <w:rPr>
                <w:rStyle w:val="ae"/>
                <w:noProof/>
              </w:rPr>
              <w:t xml:space="preserve">21.2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DE99B6" w14:textId="08743DC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3" w:history="1">
            <w:r w:rsidR="00F87867" w:rsidRPr="00CF7379">
              <w:rPr>
                <w:rStyle w:val="ae"/>
                <w:noProof/>
              </w:rPr>
              <w:t xml:space="preserve">21.3 </w:t>
            </w:r>
            <w:r w:rsidR="00F87867" w:rsidRPr="00CF7379">
              <w:rPr>
                <w:rStyle w:val="ae"/>
                <w:noProof/>
              </w:rPr>
              <w:t>通过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获取证书公钥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BBB2EF" w14:textId="7F16BE07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4" w:history="1">
            <w:r w:rsidR="00F87867" w:rsidRPr="00CF7379">
              <w:rPr>
                <w:rStyle w:val="ae"/>
                <w:noProof/>
              </w:rPr>
              <w:t>二十二、新增指令（高性能支持）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CC502B" w14:textId="312AE97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5" w:history="1">
            <w:r w:rsidR="00F87867" w:rsidRPr="00CF7379">
              <w:rPr>
                <w:rStyle w:val="ae"/>
                <w:noProof/>
              </w:rPr>
              <w:t>22.1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(HMAC-MD5\SHA1\SHA256)(+)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2C5730" w14:textId="3622E27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6" w:history="1">
            <w:r w:rsidR="00F87867" w:rsidRPr="00CF7379">
              <w:rPr>
                <w:rStyle w:val="ae"/>
                <w:noProof/>
              </w:rPr>
              <w:t xml:space="preserve">22.2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-ARPC/ARQC</w:t>
            </w:r>
            <w:r w:rsidR="00F87867" w:rsidRPr="00CF7379">
              <w:rPr>
                <w:rStyle w:val="ae"/>
                <w:noProof/>
              </w:rPr>
              <w:t>的产生或验证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19B6E9" w14:textId="7A437010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7" w:history="1">
            <w:r w:rsidR="00F87867" w:rsidRPr="00CF7379">
              <w:rPr>
                <w:rStyle w:val="ae"/>
                <w:noProof/>
              </w:rPr>
              <w:t>22.3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8AE6C1" w14:textId="4B62F54C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8" w:history="1">
            <w:r w:rsidR="00F87867" w:rsidRPr="00CF7379">
              <w:rPr>
                <w:rStyle w:val="ae"/>
                <w:noProof/>
              </w:rPr>
              <w:t>二十三、签名验签模块指令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3595A" w14:textId="46C3ED0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9" w:history="1">
            <w:r w:rsidR="00F87867" w:rsidRPr="00CF7379">
              <w:rPr>
                <w:rStyle w:val="ae"/>
                <w:noProof/>
              </w:rPr>
              <w:t>23.1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生成随机数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478001" w14:textId="04364CC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0" w:history="1">
            <w:r w:rsidR="00F87867" w:rsidRPr="00CF7379">
              <w:rPr>
                <w:rStyle w:val="ae"/>
                <w:noProof/>
              </w:rPr>
              <w:t>23.2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获取指定公钥证书的</w:t>
            </w:r>
            <w:r w:rsidR="00F87867" w:rsidRPr="00CF7379">
              <w:rPr>
                <w:rStyle w:val="ae"/>
                <w:noProof/>
              </w:rPr>
              <w:t xml:space="preserve"> DN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3066394" w14:textId="130B686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1" w:history="1">
            <w:r w:rsidR="00F87867" w:rsidRPr="00CF7379">
              <w:rPr>
                <w:rStyle w:val="ae"/>
                <w:noProof/>
              </w:rPr>
              <w:t>23.3</w:t>
            </w:r>
            <w:r w:rsidR="00F87867" w:rsidRPr="00CF7379">
              <w:rPr>
                <w:rStyle w:val="ae"/>
                <w:noProof/>
              </w:rPr>
              <w:t>裸签名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270DF6" w14:textId="5225970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2" w:history="1">
            <w:r w:rsidR="00F87867" w:rsidRPr="00CF7379">
              <w:rPr>
                <w:rStyle w:val="ae"/>
                <w:noProof/>
              </w:rPr>
              <w:t>23.4</w:t>
            </w:r>
            <w:r w:rsidR="00F87867" w:rsidRPr="00CF7379">
              <w:rPr>
                <w:rStyle w:val="ae"/>
                <w:noProof/>
              </w:rPr>
              <w:t>裸签验签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04F9778" w14:textId="7378431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3" w:history="1">
            <w:r w:rsidR="00F87867" w:rsidRPr="00CF7379">
              <w:rPr>
                <w:rStyle w:val="ae"/>
                <w:noProof/>
              </w:rPr>
              <w:t>23.5</w:t>
            </w:r>
            <w:r w:rsidR="00F87867" w:rsidRPr="00CF7379">
              <w:rPr>
                <w:rStyle w:val="ae"/>
                <w:noProof/>
              </w:rPr>
              <w:t>带公钥证书的数字签名（遵循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72AF28" w14:textId="73496A7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4" w:history="1">
            <w:r w:rsidR="00F87867" w:rsidRPr="00CF7379">
              <w:rPr>
                <w:rStyle w:val="ae"/>
                <w:noProof/>
              </w:rPr>
              <w:t>23.6.1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B68633" w14:textId="65F7F44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5" w:history="1">
            <w:r w:rsidR="00F87867" w:rsidRPr="00CF7379">
              <w:rPr>
                <w:rStyle w:val="ae"/>
                <w:noProof/>
              </w:rPr>
              <w:t>23.6.2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46FEE2" w14:textId="2F77807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6" w:history="1">
            <w:r w:rsidR="00F87867" w:rsidRPr="00CF7379">
              <w:rPr>
                <w:rStyle w:val="ae"/>
                <w:noProof/>
              </w:rPr>
              <w:t>23.7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判断设备中是否存在相应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的证书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1AD1252" w14:textId="35DAEC4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7" w:history="1">
            <w:r w:rsidR="00F87867" w:rsidRPr="00CF7379">
              <w:rPr>
                <w:rStyle w:val="ae"/>
                <w:noProof/>
              </w:rPr>
              <w:t>23.8</w:t>
            </w:r>
            <w:r w:rsidR="00F87867" w:rsidRPr="00CF7379">
              <w:rPr>
                <w:rStyle w:val="ae"/>
                <w:noProof/>
              </w:rPr>
              <w:t>查询所有证书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A4B51F" w14:textId="2E2408D1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8" w:history="1">
            <w:r w:rsidR="00F87867" w:rsidRPr="00CF7379">
              <w:rPr>
                <w:rStyle w:val="ae"/>
                <w:noProof/>
              </w:rPr>
              <w:t>23.9</w:t>
            </w:r>
            <w:r w:rsidR="00F87867" w:rsidRPr="00CF7379">
              <w:rPr>
                <w:rStyle w:val="ae"/>
                <w:noProof/>
              </w:rPr>
              <w:t>上传指定证书到加密设备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53E3B" w14:textId="275D543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9" w:history="1">
            <w:r w:rsidR="00F87867" w:rsidRPr="00CF7379">
              <w:rPr>
                <w:rStyle w:val="ae"/>
                <w:noProof/>
              </w:rPr>
              <w:t>23.10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从加密设备下载指定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F11A59" w14:textId="26EBECF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0" w:history="1">
            <w:r w:rsidR="00F87867" w:rsidRPr="00CF7379">
              <w:rPr>
                <w:rStyle w:val="ae"/>
                <w:noProof/>
              </w:rPr>
              <w:t>23.11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从加密设备中删除指定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8CBC05" w14:textId="1878F131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1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315F70B" w14:textId="17552B1F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2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没有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B311B3" w14:textId="52D37B5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3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BADC6B" w14:textId="347E3E2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4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23.15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通过机构号获取证书内容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A6A6EC" w14:textId="51E81E81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5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F5E9276" w14:textId="15033BB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6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2593E7" w14:textId="7EFCD4D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7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A7F95C" w14:textId="0DA2834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8" w:history="1">
            <w:r w:rsidR="00F87867" w:rsidRPr="00CF7379">
              <w:rPr>
                <w:rStyle w:val="ae"/>
                <w:noProof/>
              </w:rPr>
              <w:t>23.19</w:t>
            </w:r>
            <w:r w:rsidR="00F87867" w:rsidRPr="00CF7379">
              <w:rPr>
                <w:rStyle w:val="ae"/>
                <w:noProof/>
              </w:rPr>
              <w:t>带公钥证书的</w:t>
            </w:r>
            <w:r w:rsidR="00F87867" w:rsidRPr="00CF7379">
              <w:rPr>
                <w:rStyle w:val="ae"/>
                <w:noProof/>
              </w:rPr>
              <w:t>PKCS#7</w:t>
            </w:r>
            <w:r w:rsidR="00F87867" w:rsidRPr="00CF7379">
              <w:rPr>
                <w:rStyle w:val="ae"/>
                <w:noProof/>
              </w:rPr>
              <w:t>数字签名（序列号）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D15FC63" w14:textId="62F316B1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09" w:history="1">
            <w:r w:rsidR="00F87867" w:rsidRPr="00CF7379">
              <w:rPr>
                <w:rStyle w:val="ae"/>
                <w:noProof/>
              </w:rPr>
              <w:t>二十四、加密机设备监控指令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80441F" w14:textId="00A9BB8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1" w:history="1">
            <w:r w:rsidR="00F87867" w:rsidRPr="00CF7379">
              <w:rPr>
                <w:rStyle w:val="ae"/>
                <w:noProof/>
              </w:rPr>
              <w:t>24.1</w:t>
            </w:r>
            <w:r w:rsidR="00F87867" w:rsidRPr="00CF7379">
              <w:rPr>
                <w:rStyle w:val="ae"/>
                <w:noProof/>
              </w:rPr>
              <w:t>获取加密机</w:t>
            </w:r>
            <w:r w:rsidR="00F87867" w:rsidRPr="00CF7379">
              <w:rPr>
                <w:rStyle w:val="ae"/>
                <w:noProof/>
              </w:rPr>
              <w:t>cpu</w:t>
            </w:r>
            <w:r w:rsidR="00F87867" w:rsidRPr="00CF7379">
              <w:rPr>
                <w:rStyle w:val="ae"/>
                <w:noProof/>
              </w:rPr>
              <w:t>，内存，磁盘使用状况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C23127" w14:textId="38C3350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2" w:history="1">
            <w:r w:rsidR="00F87867" w:rsidRPr="00CF7379">
              <w:rPr>
                <w:rStyle w:val="ae"/>
                <w:noProof/>
              </w:rPr>
              <w:t>24.2</w:t>
            </w:r>
            <w:r w:rsidR="00F87867" w:rsidRPr="00CF7379">
              <w:rPr>
                <w:rStyle w:val="ae"/>
                <w:noProof/>
              </w:rPr>
              <w:t>获取加密机设备信息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E4817B" w14:textId="28C306F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3" w:history="1">
            <w:r w:rsidR="00F87867" w:rsidRPr="00CF7379">
              <w:rPr>
                <w:rStyle w:val="ae"/>
                <w:noProof/>
              </w:rPr>
              <w:t>24.3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授权登录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481D21" w14:textId="664F5EB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4" w:history="1">
            <w:r w:rsidR="00F87867" w:rsidRPr="00CF7379">
              <w:rPr>
                <w:rStyle w:val="ae"/>
                <w:noProof/>
              </w:rPr>
              <w:t>24.4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修改登录口令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09265D7" w14:textId="23E5C14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5" w:history="1">
            <w:r w:rsidR="00F87867" w:rsidRPr="00CF7379">
              <w:rPr>
                <w:rStyle w:val="ae"/>
                <w:noProof/>
              </w:rPr>
              <w:t>24.5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存储对象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599D54" w14:textId="4455494A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16" w:history="1">
            <w:r w:rsidR="00F87867" w:rsidRPr="00CF7379">
              <w:rPr>
                <w:rStyle w:val="ae"/>
                <w:noProof/>
              </w:rPr>
              <w:t>二十五、新增指令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F59083" w14:textId="601E631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7" w:history="1">
            <w:r w:rsidR="00F87867" w:rsidRPr="00CF7379">
              <w:rPr>
                <w:rStyle w:val="ae"/>
                <w:noProof/>
              </w:rPr>
              <w:t xml:space="preserve">25.1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 xml:space="preserve">-SM2 </w:t>
            </w:r>
            <w:r w:rsidR="00F87867" w:rsidRPr="00CF7379">
              <w:rPr>
                <w:rStyle w:val="ae"/>
                <w:noProof/>
              </w:rPr>
              <w:t>非对称密钥产生和存储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B5A1C5" w14:textId="4FB2EA8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8" w:history="1">
            <w:r w:rsidR="00F87867" w:rsidRPr="00CF7379">
              <w:rPr>
                <w:rStyle w:val="ae"/>
                <w:noProof/>
              </w:rPr>
              <w:t xml:space="preserve">25.2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0BD48A" w14:textId="76C8FE4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9" w:history="1">
            <w:r w:rsidR="00F87867" w:rsidRPr="00CF7379">
              <w:rPr>
                <w:rStyle w:val="ae"/>
                <w:noProof/>
              </w:rPr>
              <w:t xml:space="preserve">25.3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E58108" w14:textId="33270F0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0" w:history="1">
            <w:r w:rsidR="00F87867" w:rsidRPr="00CF7379">
              <w:rPr>
                <w:rStyle w:val="ae"/>
                <w:noProof/>
              </w:rPr>
              <w:t xml:space="preserve">25.4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493F402" w14:textId="438717DD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1" w:history="1">
            <w:r w:rsidR="00F87867" w:rsidRPr="00CF7379">
              <w:rPr>
                <w:rStyle w:val="ae"/>
                <w:noProof/>
              </w:rPr>
              <w:t xml:space="preserve">25.5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04E457" w14:textId="0D71828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2" w:history="1">
            <w:r w:rsidR="00F87867" w:rsidRPr="00CF7379">
              <w:rPr>
                <w:rStyle w:val="ae"/>
                <w:noProof/>
              </w:rPr>
              <w:t xml:space="preserve">25.6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B8C1DD" w14:textId="34E9EBAB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3" w:history="1">
            <w:r w:rsidR="00F87867" w:rsidRPr="00CF7379">
              <w:rPr>
                <w:rStyle w:val="ae"/>
                <w:noProof/>
              </w:rPr>
              <w:t xml:space="preserve">25.7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F1F01B" w14:textId="2C036CC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4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953E2F" w14:textId="6E7117A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5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分散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7F6D02" w14:textId="1A3D1DC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6" w:history="1">
            <w:r w:rsidR="00F87867" w:rsidRPr="00CF7379">
              <w:rPr>
                <w:rStyle w:val="ae"/>
                <w:noProof/>
              </w:rPr>
              <w:t xml:space="preserve">25.9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用一把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E85E110" w14:textId="08FF871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7" w:history="1">
            <w:r w:rsidR="00F87867" w:rsidRPr="00CF7379">
              <w:rPr>
                <w:rStyle w:val="ae"/>
                <w:noProof/>
              </w:rPr>
              <w:t xml:space="preserve">25.10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先锋定制特例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17D58B" w14:textId="2472A55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8" w:history="1">
            <w:r w:rsidR="00F87867" w:rsidRPr="00CF7379">
              <w:rPr>
                <w:rStyle w:val="ae"/>
                <w:noProof/>
              </w:rPr>
              <w:t xml:space="preserve">25.11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打印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A67E7D9" w14:textId="0FF76A9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9" w:history="1">
            <w:r w:rsidR="00F87867" w:rsidRPr="00CF7379">
              <w:rPr>
                <w:rStyle w:val="ae"/>
                <w:noProof/>
              </w:rPr>
              <w:t xml:space="preserve">25.12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通过私钥获取公钥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364C11" w14:textId="125C6F7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0" w:history="1">
            <w:r w:rsidR="00F87867" w:rsidRPr="00CF7379">
              <w:rPr>
                <w:rStyle w:val="ae"/>
                <w:noProof/>
              </w:rPr>
              <w:t xml:space="preserve">25.13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</w:t>
            </w:r>
            <w:r w:rsidR="00F87867" w:rsidRPr="00CF7379">
              <w:rPr>
                <w:rStyle w:val="ae"/>
                <w:noProof/>
              </w:rPr>
              <w:t xml:space="preserve">  </w:t>
            </w:r>
            <w:r w:rsidR="00F87867" w:rsidRPr="00CF7379">
              <w:rPr>
                <w:rStyle w:val="ae"/>
                <w:noProof/>
              </w:rPr>
              <w:t>会员定制格式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111905" w14:textId="79F98F0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1" w:history="1">
            <w:r w:rsidR="00F87867" w:rsidRPr="00CF7379">
              <w:rPr>
                <w:rStyle w:val="ae"/>
                <w:noProof/>
              </w:rPr>
              <w:t xml:space="preserve">25.14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数字信封加密数据，票价所定制格式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F99D6C" w14:textId="3A43730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2" w:history="1">
            <w:r w:rsidR="00F87867" w:rsidRPr="00CF7379">
              <w:rPr>
                <w:rStyle w:val="ae"/>
                <w:noProof/>
              </w:rPr>
              <w:t xml:space="preserve">25.15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解密数字信封，解密数据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191273" w14:textId="35F703B7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3" w:history="1">
            <w:r w:rsidR="00F87867" w:rsidRPr="00CF7379">
              <w:rPr>
                <w:rStyle w:val="ae"/>
                <w:noProof/>
              </w:rPr>
              <w:t xml:space="preserve">25.16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E593EE" w14:textId="51F6FD4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4" w:history="1">
            <w:r w:rsidR="00F87867" w:rsidRPr="00CF7379">
              <w:rPr>
                <w:rStyle w:val="ae"/>
                <w:noProof/>
              </w:rPr>
              <w:t xml:space="preserve">25.17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C68D63F" w14:textId="64103C7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5" w:history="1">
            <w:r w:rsidR="00F87867" w:rsidRPr="00CF7379">
              <w:rPr>
                <w:rStyle w:val="ae"/>
                <w:noProof/>
              </w:rPr>
              <w:t xml:space="preserve">25.18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设置设备证书信息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EFFEFC" w14:textId="4396149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6" w:history="1">
            <w:r w:rsidR="00F87867" w:rsidRPr="00CF7379">
              <w:rPr>
                <w:rStyle w:val="ae"/>
                <w:noProof/>
              </w:rPr>
              <w:t xml:space="preserve">25.19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更换设备证书信息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15EA0E" w14:textId="6B19C0C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7" w:history="1">
            <w:r w:rsidR="00F87867" w:rsidRPr="00CF7379">
              <w:rPr>
                <w:rStyle w:val="ae"/>
                <w:noProof/>
              </w:rPr>
              <w:t xml:space="preserve">25.20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查询设备证书信息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C0F321" w14:textId="08B6215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8" w:history="1">
            <w:r w:rsidR="00F87867" w:rsidRPr="00CF7379">
              <w:rPr>
                <w:rStyle w:val="ae"/>
                <w:noProof/>
              </w:rPr>
              <w:t xml:space="preserve">25.21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设备签名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BFCE0" w14:textId="35FFC7B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9" w:history="1">
            <w:r w:rsidR="00F87867" w:rsidRPr="00CF7379">
              <w:rPr>
                <w:rStyle w:val="ae"/>
                <w:noProof/>
              </w:rPr>
              <w:t xml:space="preserve">25.22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-token</w:t>
            </w:r>
            <w:r w:rsidR="00F87867" w:rsidRPr="00CF7379">
              <w:rPr>
                <w:rStyle w:val="ae"/>
                <w:noProof/>
              </w:rPr>
              <w:t>导入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60E695" w14:textId="229DBE64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0" w:history="1">
            <w:r w:rsidR="00F87867" w:rsidRPr="00CF7379">
              <w:rPr>
                <w:rStyle w:val="ae"/>
                <w:noProof/>
              </w:rPr>
              <w:t xml:space="preserve">25.23 </w:t>
            </w:r>
            <w:r w:rsidR="00F87867" w:rsidRPr="00CF7379">
              <w:rPr>
                <w:rStyle w:val="ae"/>
                <w:noProof/>
              </w:rPr>
              <w:t>计算设备认证码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7AA75D" w14:textId="72AB4A1B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41" w:history="1">
            <w:r w:rsidR="00F87867" w:rsidRPr="00CF7379">
              <w:rPr>
                <w:rStyle w:val="ae"/>
                <w:noProof/>
              </w:rPr>
              <w:t>二十六、新增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中移指令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6736E54" w14:textId="464C6C3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2" w:history="1">
            <w:r w:rsidR="00F87867" w:rsidRPr="00CF7379">
              <w:rPr>
                <w:rStyle w:val="ae"/>
                <w:noProof/>
              </w:rPr>
              <w:t>26.1 (S0)</w:t>
            </w:r>
            <w:r w:rsidR="00F87867" w:rsidRPr="00CF7379">
              <w:rPr>
                <w:rStyle w:val="ae"/>
                <w:noProof/>
              </w:rPr>
              <w:t>对称加密接口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55C7AA9" w14:textId="2CD9BC26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3" w:history="1">
            <w:r w:rsidR="00F87867" w:rsidRPr="00CF7379">
              <w:rPr>
                <w:rStyle w:val="ae"/>
                <w:noProof/>
              </w:rPr>
              <w:t>26.2 (S1)</w:t>
            </w:r>
            <w:r w:rsidR="00F87867" w:rsidRPr="00CF7379">
              <w:rPr>
                <w:rStyle w:val="ae"/>
                <w:noProof/>
              </w:rPr>
              <w:t>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DA7FD6" w14:textId="2265339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4" w:history="1">
            <w:r w:rsidR="00F87867" w:rsidRPr="00CF7379">
              <w:rPr>
                <w:rStyle w:val="ae"/>
                <w:noProof/>
              </w:rPr>
              <w:t>26.3 (S2)</w:t>
            </w:r>
            <w:r w:rsidR="00F87867" w:rsidRPr="00CF7379">
              <w:rPr>
                <w:rStyle w:val="ae"/>
                <w:noProof/>
              </w:rPr>
              <w:t>产生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66F16F" w14:textId="1A0DB0C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5" w:history="1">
            <w:r w:rsidR="00F87867" w:rsidRPr="00CF7379">
              <w:rPr>
                <w:rStyle w:val="ae"/>
                <w:noProof/>
              </w:rPr>
              <w:t>26.4 (S3)</w:t>
            </w:r>
            <w:r w:rsidR="00F87867" w:rsidRPr="00CF7379">
              <w:rPr>
                <w:rStyle w:val="ae"/>
                <w:noProof/>
              </w:rPr>
              <w:t>尾端</w:t>
            </w:r>
            <w:r w:rsidR="00F87867" w:rsidRPr="00CF7379">
              <w:rPr>
                <w:rStyle w:val="ae"/>
                <w:noProof/>
              </w:rPr>
              <w:t>3DES-CBC</w:t>
            </w:r>
            <w:r w:rsidR="00F87867" w:rsidRPr="00CF7379">
              <w:rPr>
                <w:rStyle w:val="ae"/>
                <w:noProof/>
              </w:rPr>
              <w:t>算法计算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及下一次</w:t>
            </w:r>
            <w:r w:rsidR="00F87867" w:rsidRPr="00CF7379">
              <w:rPr>
                <w:rStyle w:val="ae"/>
                <w:noProof/>
              </w:rPr>
              <w:t>IV</w:t>
            </w:r>
            <w:r w:rsidR="00F87867" w:rsidRPr="00CF7379">
              <w:rPr>
                <w:rStyle w:val="ae"/>
                <w:noProof/>
              </w:rPr>
              <w:t>（内部密钥）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490E1B" w14:textId="41778D0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6" w:history="1">
            <w:r w:rsidR="00F87867" w:rsidRPr="00CF7379">
              <w:rPr>
                <w:rStyle w:val="ae"/>
                <w:noProof/>
              </w:rPr>
              <w:t>26.5 (S4)</w:t>
            </w:r>
            <w:r w:rsidR="00F87867" w:rsidRPr="00CF7379">
              <w:rPr>
                <w:rStyle w:val="ae"/>
                <w:noProof/>
              </w:rPr>
              <w:t>生成非对称密钥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9AF1964" w14:textId="0B62D41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7" w:history="1">
            <w:r w:rsidR="00F87867" w:rsidRPr="00CF7379">
              <w:rPr>
                <w:rStyle w:val="ae"/>
                <w:noProof/>
              </w:rPr>
              <w:t>26.6 (S5)</w:t>
            </w:r>
            <w:r w:rsidR="00F87867" w:rsidRPr="00CF7379">
              <w:rPr>
                <w:rStyle w:val="ae"/>
                <w:noProof/>
              </w:rPr>
              <w:t>签名接口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6E0DA2" w14:textId="5D5321C3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8" w:history="1">
            <w:r w:rsidR="00F87867" w:rsidRPr="00CF7379">
              <w:rPr>
                <w:rStyle w:val="ae"/>
                <w:noProof/>
              </w:rPr>
              <w:t>26.7 (S6)</w:t>
            </w:r>
            <w:r w:rsidR="00F87867" w:rsidRPr="00CF7379">
              <w:rPr>
                <w:rStyle w:val="ae"/>
                <w:noProof/>
              </w:rPr>
              <w:t>验签接口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DE6E2" w14:textId="6AC2D17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9" w:history="1">
            <w:r w:rsidR="00F87867" w:rsidRPr="00CF7379">
              <w:rPr>
                <w:rStyle w:val="ae"/>
                <w:noProof/>
              </w:rPr>
              <w:t>26.8 (S7)</w:t>
            </w:r>
            <w:r w:rsidR="00F87867" w:rsidRPr="00CF7379">
              <w:rPr>
                <w:rStyle w:val="ae"/>
                <w:noProof/>
              </w:rPr>
              <w:t>非对称加密接口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A5F1636" w14:textId="424C8C8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0" w:history="1">
            <w:r w:rsidR="00F87867" w:rsidRPr="00CF7379">
              <w:rPr>
                <w:rStyle w:val="ae"/>
                <w:noProof/>
              </w:rPr>
              <w:t>2.1.9 (S8)</w:t>
            </w:r>
            <w:r w:rsidR="00F87867" w:rsidRPr="00CF7379">
              <w:rPr>
                <w:rStyle w:val="ae"/>
                <w:noProof/>
              </w:rPr>
              <w:t>非对称解密接口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CE3F29A" w14:textId="72A16C2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1" w:history="1">
            <w:r w:rsidR="00F87867" w:rsidRPr="00CF7379">
              <w:rPr>
                <w:rStyle w:val="ae"/>
                <w:noProof/>
              </w:rPr>
              <w:t>26.10 (S9)</w:t>
            </w:r>
            <w:r w:rsidR="00F87867" w:rsidRPr="00CF7379">
              <w:rPr>
                <w:rStyle w:val="ae"/>
                <w:noProof/>
              </w:rPr>
              <w:t>分散导出多个密钥密文并计算校验值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DEE7BE" w14:textId="3F58DCA5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2" w:history="1">
            <w:r w:rsidR="00F87867" w:rsidRPr="00CF7379">
              <w:rPr>
                <w:rStyle w:val="ae"/>
                <w:noProof/>
              </w:rPr>
              <w:t>2.1.11 (SA)HTTPS</w:t>
            </w:r>
            <w:r w:rsidR="00F87867" w:rsidRPr="00CF7379">
              <w:rPr>
                <w:rStyle w:val="ae"/>
                <w:noProof/>
              </w:rPr>
              <w:t>密钥协商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6D5026" w14:textId="70E8B2C8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3" w:history="1">
            <w:r w:rsidR="00F87867" w:rsidRPr="00CF7379">
              <w:rPr>
                <w:rStyle w:val="ae"/>
                <w:noProof/>
              </w:rPr>
              <w:t>26.12 (SB)HTTPS PHash</w:t>
            </w:r>
            <w:r w:rsidR="00F87867" w:rsidRPr="00CF7379">
              <w:rPr>
                <w:rStyle w:val="ae"/>
                <w:noProof/>
              </w:rPr>
              <w:t>算法（外部密钥）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A87979" w14:textId="384BFBE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4" w:history="1">
            <w:r w:rsidR="00F87867" w:rsidRPr="00CF7379">
              <w:rPr>
                <w:rStyle w:val="ae"/>
                <w:noProof/>
              </w:rPr>
              <w:t>26.13 (SC)</w:t>
            </w:r>
            <w:r w:rsidR="00F87867" w:rsidRPr="00CF7379">
              <w:rPr>
                <w:rStyle w:val="ae"/>
                <w:noProof/>
              </w:rPr>
              <w:t>内部密钥</w:t>
            </w:r>
            <w:r w:rsidR="00F87867" w:rsidRPr="00CF7379">
              <w:rPr>
                <w:rStyle w:val="ae"/>
                <w:noProof/>
              </w:rPr>
              <w:t>1</w:t>
            </w:r>
            <w:r w:rsidR="00F87867" w:rsidRPr="00CF7379">
              <w:rPr>
                <w:rStyle w:val="ae"/>
                <w:noProof/>
              </w:rPr>
              <w:t>解密并使用内部密钥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491595" w14:textId="3165E82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5" w:history="1">
            <w:r w:rsidR="00F87867" w:rsidRPr="00CF7379">
              <w:rPr>
                <w:rStyle w:val="ae"/>
                <w:noProof/>
              </w:rPr>
              <w:t>26.14 (SD)</w:t>
            </w:r>
            <w:r w:rsidR="00F87867" w:rsidRPr="00CF7379">
              <w:rPr>
                <w:rStyle w:val="ae"/>
                <w:noProof/>
              </w:rPr>
              <w:t>非对称密钥解密并输出主密钥加密对称密钥密文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CDF46E" w14:textId="42A77F42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6" w:history="1">
            <w:r w:rsidR="00F87867" w:rsidRPr="00CF7379">
              <w:rPr>
                <w:rStyle w:val="ae"/>
                <w:noProof/>
              </w:rPr>
              <w:t>26.15 (SE)</w:t>
            </w:r>
            <w:r w:rsidR="00F87867" w:rsidRPr="00CF7379">
              <w:rPr>
                <w:rStyle w:val="ae"/>
                <w:noProof/>
              </w:rPr>
              <w:t>外部对称密钥解密并输出主密钥加密对称密钥密文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27112D" w14:textId="6561520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7" w:history="1">
            <w:r w:rsidR="00F87867" w:rsidRPr="00CF7379">
              <w:rPr>
                <w:rStyle w:val="ae"/>
                <w:noProof/>
              </w:rPr>
              <w:t>26.16 (SF)</w:t>
            </w:r>
            <w:r w:rsidR="00F87867" w:rsidRPr="00CF7379">
              <w:rPr>
                <w:rStyle w:val="ae"/>
                <w:noProof/>
              </w:rPr>
              <w:t>主密钥解密并输出内部密钥加密的对称密钥密文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ACAD6CB" w14:textId="6C1E899E" w:rsidR="00F87867" w:rsidRDefault="00863C8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58" w:history="1">
            <w:r w:rsidR="00F87867" w:rsidRPr="00CF7379">
              <w:rPr>
                <w:rStyle w:val="ae"/>
                <w:noProof/>
              </w:rPr>
              <w:t>附录：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29F15B7" w14:textId="0845135E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9" w:history="1">
            <w:r w:rsidR="00F87867" w:rsidRPr="00CF7379">
              <w:rPr>
                <w:rStyle w:val="ae"/>
                <w:noProof/>
              </w:rPr>
              <w:t>密钥类型表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1103DF" w14:textId="2064809A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0" w:history="1">
            <w:r w:rsidR="00F87867" w:rsidRPr="00CF7379">
              <w:rPr>
                <w:rStyle w:val="ae"/>
                <w:noProof/>
              </w:rPr>
              <w:t>密钥方案表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3CE3531" w14:textId="244E83C9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1" w:history="1">
            <w:r w:rsidR="00F87867" w:rsidRPr="00CF7379">
              <w:rPr>
                <w:rStyle w:val="ae"/>
                <w:noProof/>
              </w:rPr>
              <w:t>X509</w:t>
            </w:r>
            <w:r w:rsidR="00F87867" w:rsidRPr="00CF7379">
              <w:rPr>
                <w:rStyle w:val="ae"/>
                <w:noProof/>
              </w:rPr>
              <w:t>类中字段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8DB4E9A" w14:textId="7168490C" w:rsidR="00F87867" w:rsidRDefault="00863C8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2" w:history="1">
            <w:r w:rsidR="00F87867" w:rsidRPr="00CF7379">
              <w:rPr>
                <w:rStyle w:val="ae"/>
                <w:noProof/>
              </w:rPr>
              <w:t>常见错误码表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B1BAD2" w14:textId="30632D75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79658072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79658073"/>
      <w:r>
        <w:rPr>
          <w:rFonts w:hint="eastAsia"/>
        </w:rPr>
        <w:t>1.1 connect(</w:t>
      </w:r>
      <w:r>
        <w:rPr>
          <w:rFonts w:hint="eastAsia"/>
        </w:rPr>
        <w:t>连接加密机</w:t>
      </w:r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863C80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connect(java.lang.String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java.lang.String pwd,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r>
        <w:rPr>
          <w:rFonts w:hint="eastAsia"/>
        </w:rPr>
        <w:t xml:space="preserve">ip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r>
        <w:rPr>
          <w:rFonts w:hint="eastAsia"/>
        </w:rPr>
        <w:t xml:space="preserve">pwd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79658074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连接加密机</w:t>
      </w:r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r w:rsidRPr="00C3709F">
        <w:t>SydApi connect(String ip, int port, String pwd, int connectTimeout, int readTimeout)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r>
        <w:rPr>
          <w:rFonts w:hint="eastAsia"/>
        </w:rPr>
        <w:t xml:space="preserve">ip: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r>
        <w:rPr>
          <w:rFonts w:hint="eastAsia"/>
        </w:rPr>
        <w:t xml:space="preserve">pwd: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r>
        <w:rPr>
          <w:rFonts w:hint="eastAsia"/>
        </w:rPr>
        <w:t xml:space="preserve">connectTimeout: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r>
        <w:rPr>
          <w:rFonts w:hint="eastAsia"/>
        </w:rPr>
        <w:t xml:space="preserve">readTimeout: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79658075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disconnect()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79658076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79658077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genSymmetricKey(String keyType,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CB5990" w:rsidRPr="00E25349">
        <w:rPr>
          <w:rFonts w:hint="eastAsia"/>
          <w:sz w:val="21"/>
          <w:szCs w:val="21"/>
        </w:rPr>
        <w:t>lmkKey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="00CB5990"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4524A" w:rsidRPr="00E25349">
        <w:rPr>
          <w:rFonts w:hint="eastAsia"/>
          <w:sz w:val="21"/>
          <w:szCs w:val="21"/>
        </w:rPr>
        <w:t>lmkKey</w:t>
      </w:r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4524A" w:rsidRPr="00E25349">
        <w:rPr>
          <w:rFonts w:hint="eastAsia"/>
          <w:sz w:val="21"/>
          <w:szCs w:val="21"/>
        </w:rPr>
        <w:t>keyCheck</w:t>
      </w:r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genSymKey(int mode, String keyType, char solution, String zmk)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lastRenderedPageBreak/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zmk: zmk</w:t>
      </w:r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 xml:space="preserve">zmkKey 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931F5" w:rsidRPr="00E25349">
        <w:rPr>
          <w:rFonts w:hint="eastAsia"/>
          <w:sz w:val="21"/>
          <w:szCs w:val="21"/>
        </w:rPr>
        <w:t>lmkKey</w:t>
      </w:r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LMK</w:t>
      </w:r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r w:rsidR="009931F5" w:rsidRPr="00E25349">
        <w:rPr>
          <w:rFonts w:hint="eastAsia"/>
          <w:szCs w:val="21"/>
        </w:rPr>
        <w:t>zmkKey</w:t>
      </w:r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931F5" w:rsidRPr="00E25349">
        <w:rPr>
          <w:rFonts w:hint="eastAsia"/>
          <w:sz w:val="21"/>
          <w:szCs w:val="21"/>
        </w:rPr>
        <w:t>keyCheck</w:t>
      </w:r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79658078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genAndPrint(String keyType,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475D3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lmk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79658079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genAndPrintSplit(String keyType,char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="000A04AD" w:rsidRPr="00E25349">
        <w:rPr>
          <w:sz w:val="21"/>
          <w:szCs w:val="21"/>
        </w:rPr>
        <w:t xml:space="preserve">, </w:t>
      </w:r>
      <w:r w:rsidR="000A04AD"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A04AD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A04AD" w:rsidRPr="00E25349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79658080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composeKey(String keyType,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67EAB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67EAB" w:rsidRPr="00E25349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79658081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inputKey(String keyType, char solution, String zmk,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zmk: zmk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35E31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35E31" w:rsidRPr="00E25349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79658082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r w:rsidRPr="001F3A62">
        <w:t>RetWrap outputKey(String keyType, char solution, String zmk,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r>
        <w:rPr>
          <w:rFonts w:hint="eastAsia"/>
        </w:rPr>
        <w:t xml:space="preserve">keyType: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r>
        <w:rPr>
          <w:rFonts w:hint="eastAsia"/>
        </w:rPr>
        <w:t xml:space="preserve">zmk: zmk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r w:rsidRPr="00BF04F6">
        <w:t>RetWrap</w:t>
      </w:r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r>
        <w:rPr>
          <w:rFonts w:hint="eastAsia"/>
        </w:rPr>
        <w:t>lmkKey</w:t>
      </w:r>
      <w:r>
        <w:t xml:space="preserve">, </w:t>
      </w:r>
      <w:r>
        <w:rPr>
          <w:rFonts w:hint="eastAsia"/>
        </w:rPr>
        <w:t>keyCheck</w:t>
      </w:r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F3A62">
        <w:rPr>
          <w:rFonts w:hint="eastAsia"/>
        </w:rPr>
        <w:t>lmkKey</w:t>
      </w:r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F3A62">
        <w:rPr>
          <w:rFonts w:hint="eastAsia"/>
        </w:rPr>
        <w:t>keyCheck</w:t>
      </w:r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79658083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r w:rsidRPr="00E25349">
        <w:t>RetWrap conversionKey(String keyType,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r>
        <w:rPr>
          <w:rFonts w:hint="eastAsia"/>
        </w:rPr>
        <w:t xml:space="preserve">keyType: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r w:rsidRPr="00BF04F6">
        <w:t>RetWrap</w:t>
      </w:r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r>
        <w:rPr>
          <w:rFonts w:hint="eastAsia"/>
        </w:rPr>
        <w:t>lmkKey</w:t>
      </w:r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F3A62">
        <w:rPr>
          <w:rFonts w:hint="eastAsia"/>
        </w:rPr>
        <w:t xml:space="preserve">lmkKey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79658084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genComposeKey(String keyType,char keySolution,String keyClearPattern)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keyClearPattern: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r w:rsidR="00E25349" w:rsidRPr="00E25349">
        <w:rPr>
          <w:rFonts w:hint="eastAsia"/>
          <w:sz w:val="21"/>
          <w:szCs w:val="21"/>
        </w:rPr>
        <w:t xml:space="preserve">lmkKey: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>LMK LMK</w:t>
      </w:r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E25349" w:rsidRPr="00E25349">
        <w:rPr>
          <w:rFonts w:hint="eastAsia"/>
          <w:sz w:val="21"/>
          <w:szCs w:val="21"/>
        </w:rPr>
        <w:t xml:space="preserve">keyCheck: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79658085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79658086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r w:rsidRPr="00944E9D">
        <w:rPr>
          <w:sz w:val="21"/>
          <w:szCs w:val="21"/>
        </w:rPr>
        <w:t xml:space="preserve">RetWrap genZMKAndPrint()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44E9D" w:rsidRPr="00E25349">
        <w:rPr>
          <w:rFonts w:hint="eastAsia"/>
          <w:sz w:val="21"/>
          <w:szCs w:val="21"/>
        </w:rPr>
        <w:t xml:space="preserve">lmkKey: </w:t>
      </w:r>
      <w:r w:rsidR="00944E9D">
        <w:rPr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 xml:space="preserve">zmk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79658087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r w:rsidRPr="002E0A6D">
        <w:rPr>
          <w:sz w:val="21"/>
          <w:szCs w:val="21"/>
        </w:rPr>
        <w:t>RetWrap genComposeKey(String[]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r>
        <w:t>”;”</w:t>
      </w:r>
      <w:r>
        <w:rPr>
          <w:rFonts w:hint="eastAsia"/>
        </w:rPr>
        <w:t>，</w:t>
      </w:r>
      <w:r w:rsidRPr="00173958">
        <w:rPr>
          <w:rFonts w:hint="eastAsia"/>
        </w:rPr>
        <w:t>zmk</w:t>
      </w:r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lmk</w:t>
      </w:r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0A6D" w:rsidRPr="00E25349">
        <w:rPr>
          <w:rFonts w:hint="eastAsia"/>
          <w:sz w:val="21"/>
          <w:szCs w:val="21"/>
        </w:rPr>
        <w:t xml:space="preserve">lmkKey: </w:t>
      </w:r>
      <w:r w:rsidR="002E0A6D">
        <w:rPr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 xml:space="preserve">lmk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0A6D" w:rsidRPr="00E25349">
        <w:rPr>
          <w:rFonts w:hint="eastAsia"/>
          <w:sz w:val="21"/>
          <w:szCs w:val="21"/>
        </w:rPr>
        <w:t>keyCheck: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79658088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r w:rsidRPr="000840F9">
        <w:rPr>
          <w:sz w:val="21"/>
          <w:szCs w:val="21"/>
        </w:rPr>
        <w:t>RetWrap changZMK2LMK(String zmki, String zmk)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r w:rsidRPr="000840F9">
        <w:rPr>
          <w:rFonts w:hint="eastAsia"/>
          <w:sz w:val="21"/>
          <w:szCs w:val="21"/>
        </w:rPr>
        <w:t xml:space="preserve">zmki: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ZMKi</w:t>
      </w:r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r w:rsidRPr="000840F9">
        <w:rPr>
          <w:rFonts w:hint="eastAsia"/>
          <w:sz w:val="21"/>
          <w:szCs w:val="21"/>
        </w:rPr>
        <w:t xml:space="preserve">zmk: ZMKi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0840F9" w:rsidRPr="000840F9">
        <w:rPr>
          <w:rFonts w:hint="eastAsia"/>
          <w:sz w:val="21"/>
          <w:szCs w:val="21"/>
        </w:rPr>
        <w:t>zmkKey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840F9" w:rsidRPr="000840F9">
        <w:rPr>
          <w:rFonts w:hint="eastAsia"/>
          <w:sz w:val="21"/>
          <w:szCs w:val="21"/>
        </w:rPr>
        <w:t xml:space="preserve">zmkKey: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840F9" w:rsidRPr="000840F9">
        <w:rPr>
          <w:rFonts w:hint="eastAsia"/>
          <w:sz w:val="21"/>
          <w:szCs w:val="21"/>
        </w:rPr>
        <w:t xml:space="preserve">keyCheck: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79658089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79658090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r w:rsidRPr="00F639C6">
        <w:rPr>
          <w:sz w:val="21"/>
          <w:szCs w:val="21"/>
        </w:rPr>
        <w:t>RetWrap genZPK(String zmk)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r>
        <w:rPr>
          <w:sz w:val="21"/>
          <w:szCs w:val="21"/>
        </w:rPr>
        <w:t>zmk: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0840F9">
        <w:rPr>
          <w:rFonts w:hint="eastAsia"/>
          <w:sz w:val="21"/>
          <w:szCs w:val="21"/>
        </w:rPr>
        <w:t>zmkKey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639C6" w:rsidRPr="000840F9">
        <w:rPr>
          <w:rFonts w:hint="eastAsia"/>
          <w:sz w:val="21"/>
          <w:szCs w:val="21"/>
        </w:rPr>
        <w:t xml:space="preserve">zmkKey:  </w:t>
      </w:r>
      <w:r w:rsidR="00F639C6" w:rsidRPr="00F639C6">
        <w:rPr>
          <w:rFonts w:hint="eastAsia"/>
          <w:sz w:val="21"/>
          <w:szCs w:val="21"/>
        </w:rPr>
        <w:t xml:space="preserve">zmk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r w:rsidR="00F639C6" w:rsidRPr="000840F9">
        <w:rPr>
          <w:rFonts w:hint="eastAsia"/>
          <w:sz w:val="21"/>
          <w:szCs w:val="21"/>
        </w:rPr>
        <w:t xml:space="preserve">keyCheck: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79658091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r w:rsidRPr="00FA0665">
        <w:rPr>
          <w:sz w:val="21"/>
          <w:szCs w:val="21"/>
        </w:rPr>
        <w:t>RetWrap tranZPKFromZMKToLMK(String zmk, String zpk)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lastRenderedPageBreak/>
        <w:t xml:space="preserve">zmk: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t xml:space="preserve">zpk: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FA0665" w:rsidRPr="00FA0665">
        <w:rPr>
          <w:rFonts w:hint="eastAsia"/>
          <w:sz w:val="21"/>
          <w:szCs w:val="21"/>
        </w:rPr>
        <w:t>zpkKey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A0665" w:rsidRPr="00FA0665">
        <w:rPr>
          <w:rFonts w:hint="eastAsia"/>
          <w:sz w:val="21"/>
          <w:szCs w:val="21"/>
        </w:rPr>
        <w:t xml:space="preserve">zpkKey: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r w:rsidR="00FA0665" w:rsidRPr="00FA0665">
        <w:rPr>
          <w:rFonts w:hint="eastAsia"/>
          <w:sz w:val="21"/>
          <w:szCs w:val="21"/>
        </w:rPr>
        <w:t xml:space="preserve">keyCheck: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79658092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FA0665">
        <w:rPr>
          <w:sz w:val="21"/>
          <w:szCs w:val="21"/>
        </w:rPr>
        <w:t>RetWrap tranZPKFromLMKToZMK(String zmk, String zpk)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t xml:space="preserve">zmk: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t xml:space="preserve">zpk: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FA0665">
        <w:rPr>
          <w:rFonts w:hint="eastAsia"/>
          <w:sz w:val="21"/>
          <w:szCs w:val="21"/>
        </w:rPr>
        <w:t>zpkKey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A0665" w:rsidRPr="00FA0665">
        <w:rPr>
          <w:rFonts w:hint="eastAsia"/>
          <w:sz w:val="21"/>
          <w:szCs w:val="21"/>
        </w:rPr>
        <w:t xml:space="preserve">zpkKey: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A0665" w:rsidRPr="00FA0665">
        <w:rPr>
          <w:rFonts w:hint="eastAsia"/>
          <w:sz w:val="21"/>
          <w:szCs w:val="21"/>
        </w:rPr>
        <w:t xml:space="preserve">keyCheck: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79658093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79658094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r w:rsidRPr="00961CE5">
        <w:rPr>
          <w:sz w:val="21"/>
          <w:szCs w:val="21"/>
        </w:rPr>
        <w:t>RetWrap genZEKOrZAK(int key, String zmk)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zmk: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961CE5" w:rsidRPr="00961CE5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zmkKey</w:t>
      </w:r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r w:rsidR="00961CE5" w:rsidRPr="00961CE5">
        <w:rPr>
          <w:rFonts w:hint="eastAsia"/>
          <w:sz w:val="21"/>
          <w:szCs w:val="21"/>
        </w:rPr>
        <w:t xml:space="preserve">lmkKey: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61CE5" w:rsidRPr="00961CE5">
        <w:rPr>
          <w:rFonts w:hint="eastAsia"/>
          <w:sz w:val="21"/>
          <w:szCs w:val="21"/>
        </w:rPr>
        <w:t xml:space="preserve">zmkKey: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61CE5" w:rsidRPr="00961CE5">
        <w:rPr>
          <w:rFonts w:hint="eastAsia"/>
          <w:sz w:val="21"/>
          <w:szCs w:val="21"/>
        </w:rPr>
        <w:t xml:space="preserve">keyCheck: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79658095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r w:rsidRPr="00F52AD3">
        <w:rPr>
          <w:sz w:val="21"/>
          <w:szCs w:val="21"/>
        </w:rPr>
        <w:t>RetWrap tranZEAKFromZMKToLMK(int key, String zmk, String zekOrzak)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zmk: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r w:rsidRPr="001A7D52">
        <w:rPr>
          <w:rFonts w:hint="eastAsia"/>
        </w:rPr>
        <w:t>zekOrzak</w:t>
      </w:r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961CE5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A7D52" w:rsidRPr="00961CE5">
        <w:rPr>
          <w:rFonts w:hint="eastAsia"/>
          <w:sz w:val="21"/>
          <w:szCs w:val="21"/>
        </w:rPr>
        <w:t xml:space="preserve">lmkKey: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A7D52" w:rsidRPr="00961CE5">
        <w:rPr>
          <w:rFonts w:hint="eastAsia"/>
          <w:sz w:val="21"/>
          <w:szCs w:val="21"/>
        </w:rPr>
        <w:t xml:space="preserve">keyCheck: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79658096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r w:rsidRPr="00F52AD3">
        <w:rPr>
          <w:sz w:val="21"/>
          <w:szCs w:val="21"/>
        </w:rPr>
        <w:t>RetWrap tranZEAKFromLMKToZMK(int key, String zmk, String zekOrzak)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zmk: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r w:rsidRPr="006F07BD">
        <w:rPr>
          <w:rFonts w:hint="eastAsia"/>
          <w:szCs w:val="21"/>
        </w:rPr>
        <w:t xml:space="preserve">zekOrzak: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6F07BD" w:rsidRPr="006F07BD">
        <w:rPr>
          <w:rFonts w:hint="eastAsia"/>
          <w:sz w:val="21"/>
          <w:szCs w:val="21"/>
        </w:rPr>
        <w:t>zmkKey</w:t>
      </w:r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zmkKey: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A7D52" w:rsidRPr="00961CE5">
        <w:rPr>
          <w:rFonts w:hint="eastAsia"/>
          <w:sz w:val="21"/>
          <w:szCs w:val="21"/>
        </w:rPr>
        <w:t xml:space="preserve">keyCheck: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79658097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79658098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r w:rsidRPr="006F07BD">
        <w:rPr>
          <w:sz w:val="21"/>
          <w:szCs w:val="21"/>
        </w:rPr>
        <w:t>RetWrap genKeyByTMKOrTPKOrPVK(String tmk)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r w:rsidRPr="006F07BD">
        <w:rPr>
          <w:rFonts w:hint="eastAsia"/>
          <w:szCs w:val="21"/>
        </w:rPr>
        <w:t xml:space="preserve">tmk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>lmkKey: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tmkKey: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keyCheck: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79658099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r w:rsidRPr="006F07BD">
        <w:rPr>
          <w:sz w:val="21"/>
          <w:szCs w:val="21"/>
        </w:rPr>
        <w:t>RetWrap tranKeyByTMKToAno(String tmkNow, String tmkStorage)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tmkNow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r w:rsidRPr="006F07BD">
        <w:rPr>
          <w:rFonts w:hint="eastAsia"/>
          <w:szCs w:val="21"/>
        </w:rPr>
        <w:t xml:space="preserve">tmkStorage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E4856" w:rsidRPr="005E4856">
        <w:rPr>
          <w:rFonts w:hint="eastAsia"/>
          <w:sz w:val="21"/>
          <w:szCs w:val="21"/>
        </w:rPr>
        <w:t xml:space="preserve">tmkKey: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keyCheck: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79658100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r w:rsidRPr="00F75B2C">
        <w:rPr>
          <w:sz w:val="21"/>
          <w:szCs w:val="21"/>
        </w:rPr>
        <w:t>RetWrap tranKeyByTMKFromZMKToLMK(String zmk, String tmk)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r w:rsidRPr="00F75B2C">
        <w:rPr>
          <w:rFonts w:hint="eastAsia"/>
          <w:szCs w:val="21"/>
        </w:rPr>
        <w:t xml:space="preserve">zmk: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r w:rsidRPr="00F75B2C">
        <w:rPr>
          <w:rFonts w:hint="eastAsia"/>
          <w:szCs w:val="21"/>
        </w:rPr>
        <w:t xml:space="preserve">tmk: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5E4856">
        <w:rPr>
          <w:rFonts w:hint="eastAsia"/>
          <w:sz w:val="21"/>
          <w:szCs w:val="21"/>
        </w:rPr>
        <w:t xml:space="preserve">tmkKey: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6F07BD">
        <w:rPr>
          <w:rFonts w:hint="eastAsia"/>
          <w:sz w:val="21"/>
          <w:szCs w:val="21"/>
        </w:rPr>
        <w:t xml:space="preserve">keyCheck: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79658101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r w:rsidRPr="002E2D56">
        <w:rPr>
          <w:sz w:val="21"/>
          <w:szCs w:val="21"/>
        </w:rPr>
        <w:t>RetWrap tranKeyByTMKFromLMKToZMK(String zmk, String tmk)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r w:rsidRPr="00F75B2C">
        <w:rPr>
          <w:rFonts w:hint="eastAsia"/>
          <w:szCs w:val="21"/>
        </w:rPr>
        <w:t xml:space="preserve">zmk: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r w:rsidRPr="00F75B2C">
        <w:rPr>
          <w:rFonts w:hint="eastAsia"/>
          <w:szCs w:val="21"/>
        </w:rPr>
        <w:t xml:space="preserve">tmk: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5E4856">
        <w:rPr>
          <w:rFonts w:hint="eastAsia"/>
          <w:sz w:val="21"/>
          <w:szCs w:val="21"/>
        </w:rPr>
        <w:t xml:space="preserve">tmkKey: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6F07BD">
        <w:rPr>
          <w:rFonts w:hint="eastAsia"/>
          <w:sz w:val="21"/>
          <w:szCs w:val="21"/>
        </w:rPr>
        <w:t xml:space="preserve">keyCheck: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79658102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79658103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r w:rsidRPr="002E2D56">
        <w:rPr>
          <w:sz w:val="21"/>
          <w:szCs w:val="21"/>
        </w:rPr>
        <w:t>RetWrap genTAK(String tmk)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r w:rsidRPr="002E2D56">
        <w:rPr>
          <w:rFonts w:hint="eastAsia"/>
          <w:szCs w:val="21"/>
        </w:rPr>
        <w:t xml:space="preserve">tmk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2E2D56">
        <w:rPr>
          <w:rFonts w:hint="eastAsia"/>
          <w:sz w:val="21"/>
          <w:szCs w:val="21"/>
        </w:rPr>
        <w:t>lmkKey</w:t>
      </w:r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lmkKey: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tmkKey: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keyCheck: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79658104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r w:rsidRPr="00776906">
        <w:rPr>
          <w:sz w:val="21"/>
          <w:szCs w:val="21"/>
        </w:rPr>
        <w:t>RetWrap transTAKFromZMKToLMK(String zmk, String tak)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r w:rsidRPr="00776906">
        <w:rPr>
          <w:rFonts w:hint="eastAsia"/>
          <w:szCs w:val="21"/>
        </w:rPr>
        <w:t xml:space="preserve">zmk: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r w:rsidRPr="00776906">
        <w:rPr>
          <w:rFonts w:hint="eastAsia"/>
          <w:szCs w:val="21"/>
        </w:rPr>
        <w:t xml:space="preserve">tak: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2E2D56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 xml:space="preserve"> , </w:t>
      </w:r>
      <w:r w:rsidRPr="00E25349">
        <w:rPr>
          <w:rFonts w:hint="eastAsia"/>
          <w:sz w:val="21"/>
          <w:szCs w:val="21"/>
        </w:rPr>
        <w:t>keyCheck</w:t>
      </w:r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1120B" w:rsidRPr="00F1120B">
        <w:rPr>
          <w:rFonts w:hint="eastAsia"/>
          <w:sz w:val="21"/>
          <w:szCs w:val="21"/>
        </w:rPr>
        <w:t xml:space="preserve">lmkKey: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keyCheck: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79658105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r w:rsidRPr="00C339E0">
        <w:rPr>
          <w:sz w:val="21"/>
          <w:szCs w:val="21"/>
        </w:rPr>
        <w:t>RetWrap transTAKFromLMKToZMK(String zmk, String tak)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分隔符为”;”,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r w:rsidRPr="00C339E0">
        <w:rPr>
          <w:rFonts w:hint="eastAsia"/>
          <w:szCs w:val="21"/>
        </w:rPr>
        <w:t xml:space="preserve">zmk: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r w:rsidRPr="00C339E0">
        <w:rPr>
          <w:rFonts w:hint="eastAsia"/>
          <w:szCs w:val="21"/>
        </w:rPr>
        <w:t xml:space="preserve">tak: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650ADA" w:rsidRPr="00650ADA">
        <w:rPr>
          <w:rFonts w:hint="eastAsia"/>
          <w:sz w:val="21"/>
          <w:szCs w:val="21"/>
        </w:rPr>
        <w:t>zmkKey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50ADA" w:rsidRPr="00650ADA">
        <w:rPr>
          <w:rFonts w:hint="eastAsia"/>
          <w:sz w:val="21"/>
          <w:szCs w:val="21"/>
        </w:rPr>
        <w:t xml:space="preserve">zmkKey: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C339E0" w:rsidRPr="002E2D56">
        <w:rPr>
          <w:rFonts w:hint="eastAsia"/>
          <w:sz w:val="21"/>
          <w:szCs w:val="21"/>
        </w:rPr>
        <w:t xml:space="preserve">keyCheck: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79658106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>RetWrap transTAKFromLMKToTMK(String tmk, String tak)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r>
        <w:rPr>
          <w:szCs w:val="21"/>
        </w:rPr>
        <w:t>tmk: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r w:rsidRPr="00C339E0">
        <w:rPr>
          <w:rFonts w:hint="eastAsia"/>
          <w:szCs w:val="21"/>
        </w:rPr>
        <w:t xml:space="preserve">tak: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50ADA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50ADA" w:rsidRPr="00650ADA">
        <w:rPr>
          <w:rFonts w:hint="eastAsia"/>
          <w:sz w:val="21"/>
          <w:szCs w:val="21"/>
        </w:rPr>
        <w:t xml:space="preserve">tmkKey: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50ADA" w:rsidRPr="002E2D56">
        <w:rPr>
          <w:rFonts w:hint="eastAsia"/>
          <w:sz w:val="21"/>
          <w:szCs w:val="21"/>
        </w:rPr>
        <w:t xml:space="preserve">keyCheck: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79658107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79658108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>String genPIN(String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79658109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>Boolean decryPINBAndPrint(char fileType, String account, int encryptionAlg, String pinBlock)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fileType: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encryptionAlg: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r w:rsidRPr="00085710">
        <w:rPr>
          <w:rFonts w:hint="eastAsia"/>
          <w:szCs w:val="21"/>
        </w:rPr>
        <w:t xml:space="preserve">pinBlock: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79658110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>String transPINFromZPKToZPK(String zpk1, String zpk2, int sca, int dca, int spt, int dpt,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sca: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dca: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szCs w:val="21"/>
        </w:rPr>
        <w:t>spt: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szCs w:val="21"/>
        </w:rPr>
        <w:t>dpt: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79658111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>String transPINFromZPKToLMK(String zpk, int sca, int dca, int pt,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sca: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dca: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pt: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>; 02: Docutel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79658112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>String transPINFromLMKToZPK(String zpk, int sca, int dca, int pt,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sca: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dca: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pt: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>; 02: Docutel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79658113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>String transPINFromTPKToZPK(String tpk, String zpk, int sca, int dca, int spt, int dpt,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tpk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zpk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sca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dca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spt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>; 02: Docutel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dpt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>; 02: Docutel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79658114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>String transPINFromTPKToLMK(String zpk, int sca, int dca, int pt,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zpk: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sca: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dca: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pt: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>; 02: Docutel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79658115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>String encryPIN(int alg,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alg: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79658116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>String decryPIN(int alg,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alg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79658117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>String transPinFrOneKeyToAno(String srcKeyType, String desKeyType, String srcKey, String desKey, int sca, int dca, String sPin, String primaryAccount)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带主帐号的ANSI9.8格式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PIN块格式为01带主帐号的ANSI9.8格式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srcKeyType: </w:t>
      </w:r>
      <w:r w:rsidRPr="00F416D0">
        <w:rPr>
          <w:rFonts w:hint="eastAsia"/>
          <w:szCs w:val="21"/>
        </w:rPr>
        <w:t>源秘钥类型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desKeyType: </w:t>
      </w:r>
      <w:r w:rsidRPr="00F416D0">
        <w:rPr>
          <w:rFonts w:hint="eastAsia"/>
          <w:szCs w:val="21"/>
        </w:rPr>
        <w:t>目的秘钥类型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srcKey: </w:t>
      </w:r>
      <w:r w:rsidRPr="00F416D0">
        <w:rPr>
          <w:rFonts w:hint="eastAsia"/>
          <w:szCs w:val="21"/>
        </w:rPr>
        <w:t>源秘钥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desKey: </w:t>
      </w:r>
      <w:r w:rsidRPr="00F416D0">
        <w:rPr>
          <w:rFonts w:hint="eastAsia"/>
          <w:szCs w:val="21"/>
        </w:rPr>
        <w:t>目的秘钥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sca: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dca: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sPin: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r w:rsidRPr="00F416D0">
        <w:rPr>
          <w:rFonts w:hint="eastAsia"/>
          <w:szCs w:val="21"/>
        </w:rPr>
        <w:t xml:space="preserve">primaryAccount: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目的秘钥下加密的目的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byte[] transPinFrOneKeyToAno(String srcKey, String desKey, int sca, String sPin, String </w:t>
      </w:r>
      <w:r w:rsidRPr="00107702">
        <w:rPr>
          <w:sz w:val="21"/>
          <w:szCs w:val="21"/>
        </w:rPr>
        <w:lastRenderedPageBreak/>
        <w:t>primaryAccount)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源秘钥类型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带主帐号的ANSI9.8格式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PIN块格式为01带主帐号的ANSI9.8格式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srcKey: </w:t>
      </w:r>
      <w:r w:rsidRPr="00107702">
        <w:rPr>
          <w:rFonts w:hint="eastAsia"/>
          <w:szCs w:val="21"/>
        </w:rPr>
        <w:t>源秘钥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desKey: </w:t>
      </w:r>
      <w:r w:rsidRPr="00107702">
        <w:rPr>
          <w:rFonts w:hint="eastAsia"/>
          <w:szCs w:val="21"/>
        </w:rPr>
        <w:t>目的秘钥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sca: </w:t>
      </w:r>
      <w:r w:rsidRPr="00107702">
        <w:rPr>
          <w:rFonts w:hint="eastAsia"/>
          <w:szCs w:val="21"/>
        </w:rPr>
        <w:t>源算法</w:t>
      </w:r>
      <w:r w:rsidRPr="00107702">
        <w:rPr>
          <w:rFonts w:hint="eastAsia"/>
          <w:szCs w:val="21"/>
        </w:rPr>
        <w:t>SCA.Int</w:t>
      </w:r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sPin: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r w:rsidRPr="00107702">
        <w:rPr>
          <w:rFonts w:hint="eastAsia"/>
          <w:szCs w:val="21"/>
        </w:rPr>
        <w:t xml:space="preserve">primaryAccount: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7965811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79658119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>byte[] MAC_Data(String TAK, String infoData,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>infoData: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6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>String MACCalc(int alg, int keyType, String AK, int fullMode, byte[] infoData, int macLen)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alg: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fullMode: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r w:rsidRPr="00AF4BA9">
        <w:rPr>
          <w:rFonts w:hint="eastAsia"/>
          <w:szCs w:val="21"/>
        </w:rPr>
        <w:t>infoData: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r w:rsidRPr="00AF4BA9">
        <w:rPr>
          <w:rFonts w:hint="eastAsia"/>
          <w:szCs w:val="21"/>
        </w:rPr>
        <w:t>macLen: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6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r w:rsidRPr="005D5FAD">
        <w:rPr>
          <w:sz w:val="21"/>
          <w:szCs w:val="21"/>
        </w:rPr>
        <w:t>byte[] MACCalc(int alg, int keyType, int fullmode, int maclen, String key, byte[] infoData)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alg: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fullmode: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>maclen: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r w:rsidRPr="005D5FAD">
        <w:rPr>
          <w:rFonts w:hint="eastAsia"/>
          <w:szCs w:val="21"/>
        </w:rPr>
        <w:t>infoData: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07" w:name="_Toc195427220"/>
      <w:bookmarkStart w:id="208" w:name="_Toc424301207"/>
      <w:bookmarkStart w:id="209" w:name="_Toc468710619"/>
      <w:bookmarkStart w:id="210" w:name="_Toc32558"/>
      <w:bookmarkStart w:id="211" w:name="_Toc79658120"/>
      <w:bookmarkStart w:id="212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07"/>
      <w:bookmarkEnd w:id="208"/>
      <w:bookmarkEnd w:id="209"/>
      <w:r>
        <w:rPr>
          <w:rFonts w:hint="eastAsia"/>
        </w:rPr>
        <w:t>(=)</w:t>
      </w:r>
      <w:bookmarkEnd w:id="210"/>
      <w:bookmarkEnd w:id="211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>void MACCheck(int alg, int keyType, String AK, int fullMode, byte[] infoData,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alg: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fullMode: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r w:rsidRPr="003E557D">
        <w:rPr>
          <w:rFonts w:hint="eastAsia"/>
          <w:szCs w:val="21"/>
        </w:rPr>
        <w:t>infoData: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3" w:name="_Toc289335307"/>
      <w:bookmarkStart w:id="214" w:name="_Toc467602476"/>
      <w:bookmarkStart w:id="215" w:name="_Toc3187"/>
      <w:bookmarkStart w:id="216" w:name="_Toc79658121"/>
      <w:bookmarkEnd w:id="212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3"/>
      <w:bookmarkEnd w:id="214"/>
      <w:r>
        <w:rPr>
          <w:rFonts w:hint="eastAsia"/>
        </w:rPr>
        <w:t>(*)</w:t>
      </w:r>
      <w:bookmarkEnd w:id="215"/>
      <w:bookmarkEnd w:id="216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r w:rsidRPr="00E31400">
        <w:rPr>
          <w:sz w:val="21"/>
          <w:szCs w:val="21"/>
        </w:rPr>
        <w:t>RetWrap genMAB(int packSn, int keyType,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）。如果密钥为单倍长度，则使用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packSn: </w:t>
      </w:r>
      <w:r w:rsidRPr="00E31400">
        <w:rPr>
          <w:rFonts w:hint="eastAsia"/>
          <w:szCs w:val="21"/>
        </w:rPr>
        <w:t>消息块号</w:t>
      </w:r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.Ansi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 xml:space="preserve">,Ansi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当消息块号为“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。当消息块号为“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17" w:name="_Toc467602477"/>
      <w:bookmarkStart w:id="218" w:name="_Toc21320"/>
      <w:bookmarkStart w:id="219" w:name="_Toc79658122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17"/>
      <w:r>
        <w:rPr>
          <w:rFonts w:hint="eastAsia"/>
        </w:rPr>
        <w:t>(*)</w:t>
      </w:r>
      <w:bookmarkEnd w:id="218"/>
      <w:bookmarkEnd w:id="219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 _calcPBOCMAC(int mode, int keyType, String key, byte[] odata,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）。如果密钥为单倍长度，则使用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odata: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r w:rsidRPr="0024009D">
        <w:rPr>
          <w:rFonts w:hint="eastAsia"/>
          <w:szCs w:val="21"/>
        </w:rPr>
        <w:t>消息块号</w:t>
      </w:r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0" w:name="_Toc79658123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0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 calcPBOCMAC(int mode, int keyType,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）。如果密钥为单倍长度，则使用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r w:rsidRPr="0024009D">
        <w:rPr>
          <w:rFonts w:hint="eastAsia"/>
          <w:szCs w:val="21"/>
        </w:rPr>
        <w:t>消息块号</w:t>
      </w:r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1" w:name="_Toc32466"/>
      <w:bookmarkStart w:id="222" w:name="_Toc79658124"/>
      <w:r>
        <w:rPr>
          <w:rFonts w:hint="eastAsia"/>
        </w:rPr>
        <w:t>九、数据加解密指令</w:t>
      </w:r>
      <w:bookmarkEnd w:id="221"/>
      <w:bookmarkEnd w:id="222"/>
    </w:p>
    <w:p w14:paraId="54F2AEC4" w14:textId="77777777" w:rsidR="00543F9B" w:rsidRDefault="00543F9B">
      <w:pPr>
        <w:pStyle w:val="2"/>
      </w:pPr>
      <w:bookmarkStart w:id="223" w:name="_Toc22599"/>
      <w:bookmarkStart w:id="224" w:name="_Toc79658125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3"/>
      <w:bookmarkEnd w:id="224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>RetWrap SYMEnDeData(Boolean isEn, int nAlg, String seesionKey, int roundmod, int fullMode, byte[] pInData,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isEn: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nAlg: </w:t>
      </w:r>
      <w:r w:rsidRPr="00083BD7">
        <w:rPr>
          <w:rFonts w:hint="eastAsia"/>
          <w:szCs w:val="21"/>
        </w:rPr>
        <w:t>密钥模式，当</w:t>
      </w:r>
      <w:r w:rsidRPr="00083BD7">
        <w:rPr>
          <w:rFonts w:hint="eastAsia"/>
          <w:szCs w:val="21"/>
        </w:rPr>
        <w:t>isEn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r w:rsidRPr="00083BD7">
        <w:rPr>
          <w:rFonts w:hint="eastAsia"/>
          <w:szCs w:val="21"/>
        </w:rPr>
        <w:t>isEn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seesionKey: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roundmod: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1=ECB,2=CBC,3=CFB,4=OFB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fullMode: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pInData: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msg_all</w:t>
      </w:r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msg_all: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SYMEncryptData(int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6FE126D5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SYMEncryptData(int nAlg, String seesionKey, int fullmode, byte[] pINdata)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47FDA7D0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SYMEncryptData_nofill(int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5B1CEE2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r w:rsidRPr="001A2EC9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r w:rsidRPr="001A2EC9">
        <w:rPr>
          <w:rFonts w:hint="eastAsia"/>
        </w:rPr>
        <w:t>用输入的会话密钥，对指定报文数据进行解密处理。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SYMDecryptData(int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2EA20AD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SYMDecryptData(int nAlg, String seesionKey, int fullmode, byte[] pINdata)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FB97135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r w:rsidRPr="008E7541">
        <w:rPr>
          <w:sz w:val="21"/>
          <w:szCs w:val="21"/>
        </w:rPr>
        <w:t>byte[] SYMDecryptData_nofill(int nAlg, String seesionKey, byte[] pInData)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B52E478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r w:rsidRPr="008E7541">
        <w:rPr>
          <w:szCs w:val="21"/>
        </w:rPr>
        <w:t>pInData</w:t>
      </w:r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r w:rsidRPr="00246091">
        <w:rPr>
          <w:sz w:val="21"/>
          <w:szCs w:val="21"/>
        </w:rPr>
        <w:t>byte[] SYMDecryptDataCBC(int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r w:rsidRPr="00246091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r w:rsidRPr="00246091">
        <w:rPr>
          <w:sz w:val="21"/>
          <w:szCs w:val="21"/>
        </w:rPr>
        <w:t>byte[] SYMDecryptDataCBC(int nAlg, String seesionKey, int fullmode,  byte[] pInData)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r w:rsidRPr="00246091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r w:rsidRPr="00246091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>byte[] SYMEncryptDataCBC(int nAlg, String seesionKey, int fullmode,  byte[] pInData)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r w:rsidRPr="00246091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r w:rsidRPr="00246091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>byte[] SYMEncryptDataCBC(int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r w:rsidRPr="0077168D">
        <w:rPr>
          <w:szCs w:val="21"/>
        </w:rPr>
        <w:lastRenderedPageBreak/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4A7B4A">
      <w:pPr>
        <w:pStyle w:val="3"/>
      </w:pPr>
      <w:bookmarkStart w:id="225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25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byte[] SM4EncryptDataCBC(int keyType, String key, int inType, int outType,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Ⅳ使用缺省值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keyType: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inType: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outType: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4A7B4A">
      <w:pPr>
        <w:pStyle w:val="3"/>
      </w:pPr>
      <w:bookmarkStart w:id="22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26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boolean SM4EncryptFileDataCBC(int keyType, String key, int inType, int outType, String inFilePath, String outFilePath)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Ⅳ使用缺省值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keyType: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inType: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outType: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 xml:space="preserve">inFilePath: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outFilePath: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7" w:name="_Toc83224901"/>
      <w:r>
        <w:rPr>
          <w:rFonts w:asciiTheme="minorHAnsi" w:eastAsiaTheme="minorEastAsia" w:hAnsiTheme="minorHAnsi" w:cstheme="minorBidi"/>
          <w:b/>
          <w:sz w:val="32"/>
        </w:rPr>
        <w:t>9.1.13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SM4算法进行解密</w:t>
      </w:r>
      <w:bookmarkEnd w:id="227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  <w:t>byte[] SM4DecryptDataCBC(int keyType, String key, int inType, int outType,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8" w:name="_Toc83224902"/>
      <w:r>
        <w:rPr>
          <w:rFonts w:asciiTheme="minorHAnsi" w:eastAsiaTheme="minorEastAsia" w:hAnsiTheme="minorHAnsi" w:cstheme="minorBidi"/>
          <w:b/>
          <w:sz w:val="32"/>
        </w:rPr>
        <w:t>9.1.14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SM4算法解密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文件中的数据</w:t>
      </w:r>
      <w:bookmarkEnd w:id="228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 SM4DecryptFileDataCBC(int keyType, String key, int inType, int outType, String inFilePath, String outFilePath)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outType: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inFilePath: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outFilePath: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2921BA10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4B8E5437" w14:textId="77777777" w:rsidR="00543F9B" w:rsidRDefault="00543F9B">
      <w:pPr>
        <w:pStyle w:val="2"/>
      </w:pPr>
      <w:bookmarkStart w:id="229" w:name="_Toc25372"/>
      <w:bookmarkStart w:id="230" w:name="_Toc79658126"/>
      <w:r>
        <w:rPr>
          <w:rFonts w:hint="eastAsia"/>
        </w:rPr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29"/>
      <w:bookmarkEnd w:id="230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r w:rsidRPr="001F29B8">
        <w:rPr>
          <w:sz w:val="21"/>
          <w:szCs w:val="21"/>
        </w:rPr>
        <w:t>byte[] switchEncryY(String srcType, int sca, String desKeyType, int dca, int roundModel, String sDEK, String dDEK, byte[] infoData,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srcType: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sca: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desKeyType: </w:t>
      </w:r>
      <w:r w:rsidRPr="001F29B8">
        <w:rPr>
          <w:rFonts w:hint="eastAsia"/>
          <w:szCs w:val="21"/>
        </w:rPr>
        <w:t>目的秘钥类型（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dca: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roundModel: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sDEK: </w:t>
      </w:r>
      <w:r w:rsidRPr="001F29B8">
        <w:rPr>
          <w:rFonts w:hint="eastAsia"/>
          <w:szCs w:val="21"/>
        </w:rPr>
        <w:t>源秘钥</w:t>
      </w:r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dDEK: </w:t>
      </w:r>
      <w:r w:rsidRPr="001F29B8">
        <w:rPr>
          <w:rFonts w:hint="eastAsia"/>
          <w:szCs w:val="21"/>
        </w:rPr>
        <w:t>目的秘钥</w:t>
      </w:r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infoData: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1" w:name="_Toc79658127"/>
      <w:bookmarkStart w:id="232" w:name="_Toc424301211"/>
      <w:bookmarkStart w:id="233" w:name="_Toc195427228"/>
      <w:bookmarkStart w:id="234" w:name="_Toc468710623"/>
      <w:bookmarkStart w:id="23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1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r w:rsidRPr="0042364E">
        <w:rPr>
          <w:sz w:val="21"/>
          <w:szCs w:val="21"/>
        </w:rPr>
        <w:t>boolean SYMDecryptDataWithFile(int nAlg, String seesionKey, String inputPath, String outputPath)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07F81256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r w:rsidRPr="00DE5C13">
        <w:rPr>
          <w:sz w:val="21"/>
          <w:szCs w:val="21"/>
        </w:rPr>
        <w:t>pkcs</w:t>
      </w:r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r w:rsidRPr="0042364E">
        <w:rPr>
          <w:rFonts w:hint="eastAsia"/>
          <w:szCs w:val="21"/>
        </w:rPr>
        <w:t xml:space="preserve">nAlg: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r w:rsidRPr="0042364E">
        <w:rPr>
          <w:rFonts w:hint="eastAsia"/>
          <w:szCs w:val="21"/>
        </w:rPr>
        <w:t xml:space="preserve">seesionKey: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r w:rsidRPr="0042364E">
        <w:rPr>
          <w:rFonts w:hint="eastAsia"/>
          <w:szCs w:val="21"/>
        </w:rPr>
        <w:t xml:space="preserve">inputPath: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r w:rsidRPr="0042364E">
        <w:rPr>
          <w:rFonts w:hint="eastAsia"/>
          <w:szCs w:val="21"/>
        </w:rPr>
        <w:t xml:space="preserve">outputPath: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r w:rsidRPr="0042364E">
        <w:rPr>
          <w:szCs w:val="21"/>
        </w:rPr>
        <w:t>boolean</w:t>
      </w:r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36" w:name="_Toc79658128"/>
      <w:r>
        <w:rPr>
          <w:rFonts w:hint="eastAsia"/>
        </w:rPr>
        <w:t>十、用户存储支持</w:t>
      </w:r>
      <w:bookmarkEnd w:id="232"/>
      <w:bookmarkEnd w:id="233"/>
      <w:bookmarkEnd w:id="234"/>
      <w:bookmarkEnd w:id="235"/>
      <w:bookmarkEnd w:id="236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支持金卡体系，加密机内部数据库存储用户密钥。</w:t>
      </w:r>
    </w:p>
    <w:p w14:paraId="34B88E46" w14:textId="77777777" w:rsidR="00543F9B" w:rsidRDefault="00543F9B">
      <w:pPr>
        <w:pStyle w:val="2"/>
      </w:pPr>
      <w:bookmarkStart w:id="237" w:name="_Toc424301212"/>
      <w:bookmarkStart w:id="238" w:name="_Toc195427229"/>
      <w:bookmarkStart w:id="239" w:name="_Toc468710624"/>
      <w:bookmarkStart w:id="240" w:name="_Toc21151"/>
      <w:bookmarkStart w:id="241" w:name="_Toc79658129"/>
      <w:r>
        <w:rPr>
          <w:rFonts w:hint="eastAsia"/>
        </w:rPr>
        <w:t>10.1</w:t>
      </w:r>
      <w:r>
        <w:rPr>
          <w:rFonts w:hint="eastAsia"/>
        </w:rPr>
        <w:t>装载对称密钥至用户存储区</w:t>
      </w:r>
      <w:bookmarkEnd w:id="237"/>
      <w:bookmarkEnd w:id="238"/>
      <w:bookmarkEnd w:id="239"/>
      <w:r>
        <w:rPr>
          <w:rFonts w:hint="eastAsia"/>
        </w:rPr>
        <w:t>(=)</w:t>
      </w:r>
      <w:bookmarkEnd w:id="240"/>
      <w:bookmarkEnd w:id="241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>Boolean loadKey(String index, String key, String checkValue)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checkValue: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r w:rsidRPr="0042364E">
        <w:rPr>
          <w:szCs w:val="21"/>
        </w:rPr>
        <w:t>boolean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42" w:name="_Toc195427230"/>
      <w:bookmarkStart w:id="243" w:name="_Toc424301213"/>
      <w:bookmarkStart w:id="244" w:name="_Toc468710625"/>
      <w:bookmarkStart w:id="245" w:name="_Toc23031"/>
    </w:p>
    <w:p w14:paraId="70C12A82" w14:textId="77777777" w:rsidR="00543F9B" w:rsidRDefault="00543F9B">
      <w:pPr>
        <w:pStyle w:val="2"/>
      </w:pPr>
      <w:bookmarkStart w:id="246" w:name="_Toc79658130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42"/>
      <w:r>
        <w:rPr>
          <w:rFonts w:hint="eastAsia"/>
        </w:rPr>
        <w:t>对称密钥</w:t>
      </w:r>
      <w:bookmarkEnd w:id="243"/>
      <w:bookmarkEnd w:id="244"/>
      <w:r>
        <w:rPr>
          <w:rFonts w:hint="eastAsia"/>
        </w:rPr>
        <w:t>(=)</w:t>
      </w:r>
      <w:bookmarkEnd w:id="245"/>
      <w:bookmarkEnd w:id="246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readKey(String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47" w:name="_Toc424301214"/>
      <w:bookmarkStart w:id="248" w:name="_Toc468710626"/>
      <w:bookmarkStart w:id="249" w:name="_Toc5383"/>
      <w:bookmarkStart w:id="250" w:name="_Toc79658131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47"/>
      <w:bookmarkEnd w:id="248"/>
      <w:r>
        <w:rPr>
          <w:rFonts w:hint="eastAsia"/>
        </w:rPr>
        <w:t>(=)</w:t>
      </w:r>
      <w:bookmarkEnd w:id="249"/>
      <w:bookmarkEnd w:id="250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>Boolean updateKey(String index, String key, String checkValue)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lastRenderedPageBreak/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checkValue: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r w:rsidRPr="0042364E">
        <w:rPr>
          <w:szCs w:val="21"/>
        </w:rPr>
        <w:t>boolean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1" w:name="_Toc30013"/>
      <w:bookmarkStart w:id="252" w:name="_Toc79658132"/>
      <w:r>
        <w:rPr>
          <w:rFonts w:hint="eastAsia"/>
        </w:rPr>
        <w:t>十五、公钥体系指令</w:t>
      </w:r>
      <w:bookmarkEnd w:id="251"/>
      <w:bookmarkEnd w:id="252"/>
    </w:p>
    <w:p w14:paraId="1242C181" w14:textId="6F152D61" w:rsidR="00543F9B" w:rsidRDefault="00543F9B">
      <w:pPr>
        <w:pStyle w:val="2"/>
      </w:pPr>
      <w:bookmarkStart w:id="253" w:name="_Toc21087"/>
      <w:bookmarkStart w:id="254" w:name="_Toc79658133"/>
      <w:r>
        <w:rPr>
          <w:rFonts w:hint="eastAsia"/>
        </w:rPr>
        <w:t>15.1</w:t>
      </w:r>
      <w:r>
        <w:rPr>
          <w:rFonts w:hint="eastAsia"/>
        </w:rPr>
        <w:t>公钥加密指令</w:t>
      </w:r>
      <w:r>
        <w:rPr>
          <w:rFonts w:hint="eastAsia"/>
        </w:rPr>
        <w:t>(+)</w:t>
      </w:r>
      <w:bookmarkEnd w:id="253"/>
      <w:bookmarkEnd w:id="254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公钥加密指令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 encryptByPk(int alg,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非对称公钥加密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alg: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公钥的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公钥加密指令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 RSAEncrypt(String publicKey,byte[] pOrgData)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私钥对指定的密文数据进行加密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r w:rsidRPr="00A944BE">
        <w:rPr>
          <w:rFonts w:hint="eastAsia"/>
          <w:szCs w:val="21"/>
        </w:rPr>
        <w:t xml:space="preserve">publicKey: </w:t>
      </w:r>
      <w:r w:rsidRPr="00A944BE">
        <w:rPr>
          <w:rFonts w:hint="eastAsia"/>
          <w:szCs w:val="21"/>
        </w:rPr>
        <w:t>私钥串，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r w:rsidRPr="00A944BE">
        <w:rPr>
          <w:rFonts w:hint="eastAsia"/>
          <w:szCs w:val="21"/>
        </w:rPr>
        <w:t xml:space="preserve">pOrgData: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r>
        <w:rPr>
          <w:rFonts w:hint="eastAsia"/>
        </w:rPr>
        <w:t>公钥加密指令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SM2Encrypt(byte[] publicKey, byte[] pOrgData)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公钥对指定的密文数据进行加密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r w:rsidRPr="00A944BE">
        <w:rPr>
          <w:rFonts w:hint="eastAsia"/>
          <w:szCs w:val="21"/>
        </w:rPr>
        <w:t xml:space="preserve">publicKey: </w:t>
      </w:r>
      <w:r w:rsidR="00D51C0A" w:rsidRPr="00085AD8">
        <w:rPr>
          <w:rFonts w:hint="eastAsia"/>
          <w:szCs w:val="21"/>
        </w:rPr>
        <w:t>公</w:t>
      </w:r>
      <w:r w:rsidRPr="00A944BE">
        <w:rPr>
          <w:rFonts w:hint="eastAsia"/>
          <w:szCs w:val="21"/>
        </w:rPr>
        <w:t>钥串，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r w:rsidRPr="00A944BE">
        <w:rPr>
          <w:rFonts w:hint="eastAsia"/>
          <w:szCs w:val="21"/>
        </w:rPr>
        <w:t xml:space="preserve">pOrgData: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非对称公钥加密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encryptBase64ByPk(int alg,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非对称公钥加密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alg: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公钥的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公钥加密的密文的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21867279" w14:textId="77777777" w:rsidR="006172C3" w:rsidRPr="006172C3" w:rsidRDefault="006172C3" w:rsidP="006172C3">
      <w:pPr>
        <w:pStyle w:val="a0"/>
      </w:pPr>
    </w:p>
    <w:p w14:paraId="25D74A8A" w14:textId="77777777" w:rsidR="00543F9B" w:rsidRDefault="00543F9B">
      <w:pPr>
        <w:pStyle w:val="2"/>
      </w:pPr>
      <w:bookmarkStart w:id="255" w:name="_Toc27610"/>
      <w:bookmarkStart w:id="256" w:name="_Toc79658134"/>
      <w:r>
        <w:rPr>
          <w:rFonts w:hint="eastAsia"/>
        </w:rPr>
        <w:t>15.2</w:t>
      </w:r>
      <w:r>
        <w:rPr>
          <w:rFonts w:hint="eastAsia"/>
        </w:rPr>
        <w:t>私钥解密指令</w:t>
      </w:r>
      <w:r>
        <w:rPr>
          <w:rFonts w:hint="eastAsia"/>
        </w:rPr>
        <w:t>(+)</w:t>
      </w:r>
      <w:bookmarkEnd w:id="255"/>
      <w:bookmarkEnd w:id="256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非对称私钥解密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r w:rsidRPr="00E93091">
        <w:rPr>
          <w:sz w:val="21"/>
          <w:szCs w:val="21"/>
        </w:rPr>
        <w:t>byte[] decryptBySkC(int alg, String userId,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私钥解密公钥加密的密文数据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249E3FD" w14:textId="77777777" w:rsidR="00E93091" w:rsidRP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 xml:space="preserve">alg: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>userId: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77777777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非对称私钥解密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r w:rsidRPr="00E93091">
        <w:rPr>
          <w:sz w:val="21"/>
          <w:szCs w:val="21"/>
        </w:rPr>
        <w:t>byte[] decryptBySk(int alg, String sk,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私钥解密公钥加密的密文数据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 xml:space="preserve">alg: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>sk</w:t>
      </w:r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私钥值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下加密的私钥</w:t>
      </w:r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非对称私钥解密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r w:rsidRPr="0056725F">
        <w:rPr>
          <w:sz w:val="21"/>
          <w:szCs w:val="21"/>
        </w:rPr>
        <w:t>byte[] RSADecryptC(String userId,String pEnData)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所对应的私钥对指定的密文数据进行解密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r w:rsidRPr="0056725F">
        <w:rPr>
          <w:rFonts w:hint="eastAsia"/>
          <w:szCs w:val="21"/>
        </w:rPr>
        <w:t xml:space="preserve">userId: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r w:rsidRPr="0056725F">
        <w:rPr>
          <w:rFonts w:hint="eastAsia"/>
          <w:szCs w:val="21"/>
        </w:rPr>
        <w:t xml:space="preserve">pEnData: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非对称私钥解密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lastRenderedPageBreak/>
        <w:t>byte[] RSADecrypt(String sk, String enData)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所对应的私钥对指定的密文数据进行解密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r w:rsidRPr="00085AD8">
        <w:rPr>
          <w:szCs w:val="21"/>
        </w:rPr>
        <w:t>sk</w:t>
      </w:r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私钥值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r w:rsidRPr="00085AD8">
        <w:rPr>
          <w:szCs w:val="21"/>
        </w:rPr>
        <w:t>enData</w:t>
      </w:r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非对称私钥解密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r w:rsidRPr="00742E7F">
        <w:rPr>
          <w:sz w:val="21"/>
          <w:szCs w:val="21"/>
        </w:rPr>
        <w:t>byte[] SM2Decrypt(byte[] sk, String enData)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使用外部私钥解密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r w:rsidRPr="00E93091">
        <w:rPr>
          <w:rFonts w:hint="eastAsia"/>
          <w:szCs w:val="21"/>
        </w:rPr>
        <w:t>sk</w:t>
      </w:r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私钥值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下加密的私钥</w:t>
      </w:r>
    </w:p>
    <w:p w14:paraId="31329260" w14:textId="77777777" w:rsidR="00742E7F" w:rsidRPr="001A7D52" w:rsidRDefault="00742E7F" w:rsidP="00742E7F">
      <w:pPr>
        <w:pStyle w:val="a0"/>
      </w:pPr>
      <w:r w:rsidRPr="00742E7F">
        <w:rPr>
          <w:szCs w:val="21"/>
        </w:rPr>
        <w:t>enData</w:t>
      </w:r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r w:rsidRPr="00E93091">
        <w:rPr>
          <w:rFonts w:hint="eastAsia"/>
        </w:rPr>
        <w:t>非对称私钥解密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r w:rsidRPr="00742E7F">
        <w:rPr>
          <w:sz w:val="21"/>
          <w:szCs w:val="21"/>
        </w:rPr>
        <w:t>byte[] SM2DecryptC(String userId, String pEnData)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所对应的私钥对指定的密文数据进行解密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r w:rsidRPr="00742E7F">
        <w:rPr>
          <w:rFonts w:hint="eastAsia"/>
          <w:szCs w:val="21"/>
        </w:rPr>
        <w:t xml:space="preserve">userId: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r w:rsidRPr="00742E7F">
        <w:rPr>
          <w:rFonts w:hint="eastAsia"/>
          <w:szCs w:val="21"/>
        </w:rPr>
        <w:t xml:space="preserve">pEnData: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lastRenderedPageBreak/>
        <w:t>1</w:t>
      </w:r>
      <w:r>
        <w:t xml:space="preserve">5.2.6 </w:t>
      </w:r>
      <w:r w:rsidRPr="00E93091">
        <w:rPr>
          <w:rFonts w:hint="eastAsia"/>
        </w:rPr>
        <w:t>非对称私钥解密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>byte[] decryptBase64BySk(int alg, String sk,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非对称私钥解密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 xml:space="preserve">alg: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 xml:space="preserve">sk: </w:t>
      </w:r>
      <w:r w:rsidRPr="004D257F">
        <w:rPr>
          <w:rFonts w:hint="eastAsia"/>
          <w:szCs w:val="21"/>
        </w:rPr>
        <w:t>私钥值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下加密的私钥</w:t>
      </w:r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公钥加密的密文的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9BC2236" w14:textId="77777777" w:rsidR="004D257F" w:rsidRPr="004D257F" w:rsidRDefault="004D257F" w:rsidP="004D257F">
      <w:pPr>
        <w:pStyle w:val="a0"/>
      </w:pPr>
    </w:p>
    <w:p w14:paraId="7EE8DC9C" w14:textId="77777777" w:rsidR="00543F9B" w:rsidRDefault="00543F9B">
      <w:pPr>
        <w:pStyle w:val="2"/>
      </w:pPr>
      <w:bookmarkStart w:id="257" w:name="_Toc20020"/>
      <w:bookmarkStart w:id="258" w:name="_Toc79658135"/>
      <w:r>
        <w:rPr>
          <w:rFonts w:hint="eastAsia"/>
        </w:rPr>
        <w:t>15.3</w:t>
      </w:r>
      <w:r>
        <w:rPr>
          <w:rFonts w:hint="eastAsia"/>
        </w:rPr>
        <w:t>私钥加密指令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7"/>
      <w:bookmarkEnd w:id="25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r w:rsidRPr="00DF0FEF">
        <w:rPr>
          <w:sz w:val="21"/>
          <w:szCs w:val="21"/>
        </w:rPr>
        <w:t>byte[] encryptBySk(int alg, String sk,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用私钥加密数据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r w:rsidRPr="00DF0FEF">
        <w:rPr>
          <w:rFonts w:hint="eastAsia"/>
          <w:szCs w:val="21"/>
        </w:rPr>
        <w:t xml:space="preserve">alg: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r w:rsidRPr="00DF0FEF">
        <w:rPr>
          <w:rFonts w:hint="eastAsia"/>
          <w:szCs w:val="21"/>
        </w:rPr>
        <w:t xml:space="preserve">sk: </w:t>
      </w:r>
      <w:r w:rsidRPr="00DF0FEF">
        <w:rPr>
          <w:rFonts w:hint="eastAsia"/>
          <w:szCs w:val="21"/>
        </w:rPr>
        <w:t>指示私钥位置的标记，数字为存储私钥的索引，除了全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59" w:name="_Toc5748"/>
      <w:bookmarkStart w:id="260" w:name="_Toc79658136"/>
      <w:r>
        <w:rPr>
          <w:rFonts w:hint="eastAsia"/>
        </w:rPr>
        <w:t>15.4</w:t>
      </w:r>
      <w:r>
        <w:rPr>
          <w:rFonts w:hint="eastAsia"/>
        </w:rPr>
        <w:t>公钥解密指令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9"/>
      <w:bookmarkEnd w:id="26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 decryptByPk(int alg,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用公钥解密数据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alg: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公钥的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61" w:name="_Toc15545"/>
      <w:bookmarkStart w:id="262" w:name="_Toc79658137"/>
      <w:r>
        <w:rPr>
          <w:rFonts w:hint="eastAsia"/>
        </w:rPr>
        <w:t>15.5 RSA</w:t>
      </w:r>
      <w:r>
        <w:rPr>
          <w:rFonts w:hint="eastAsia"/>
        </w:rPr>
        <w:t>私钥签名</w:t>
      </w:r>
      <w:r>
        <w:rPr>
          <w:rFonts w:hint="eastAsia"/>
        </w:rPr>
        <w:t>(+)</w:t>
      </w:r>
      <w:bookmarkEnd w:id="261"/>
      <w:bookmarkEnd w:id="26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 RSASignC(String privateKeyTag,int HashMark,int nOrgDataType,byte[] orgData)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私钥进行数字签名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HashMark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privateKeyTag   </w:t>
      </w:r>
      <w:r w:rsidRPr="00F72213">
        <w:rPr>
          <w:rFonts w:hint="eastAsia"/>
          <w:szCs w:val="21"/>
        </w:rPr>
        <w:t>私钥标记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指示私钥位置的标记。数字为存储私钥的索引，除了全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nOrgDataType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orgData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63" w:name="_Toc9741"/>
      <w:bookmarkStart w:id="264" w:name="_Toc79658138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63"/>
      <w:bookmarkEnd w:id="26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r w:rsidRPr="00A31C45">
        <w:rPr>
          <w:sz w:val="21"/>
          <w:szCs w:val="21"/>
        </w:rPr>
        <w:t>boolean RSAVerify(int HashMark,int nOrgDataType,byte[] publicKey,byte[] orgData,byte[]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算法，用指定的公钥对指定的原始数据进行数字签名验证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HashMark: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nOrgDataType: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publicKey: </w:t>
      </w:r>
      <w:r w:rsidRPr="00A31C45">
        <w:rPr>
          <w:rFonts w:hint="eastAsia"/>
          <w:szCs w:val="21"/>
        </w:rPr>
        <w:t>公钥</w:t>
      </w:r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orgData: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r w:rsidRPr="00A31C45">
        <w:rPr>
          <w:sz w:val="21"/>
          <w:szCs w:val="21"/>
        </w:rPr>
        <w:lastRenderedPageBreak/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验签通过</w:t>
      </w:r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65" w:name="_Toc2584"/>
      <w:bookmarkStart w:id="266" w:name="_Toc79658139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65"/>
      <w:bookmarkEnd w:id="26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>RetWrap conutHash(int hashType, int packSn, byte[] msg, byte[] filterData)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>hashType: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packSn: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r w:rsidRPr="00447903">
        <w:rPr>
          <w:rFonts w:hint="eastAsia"/>
          <w:szCs w:val="21"/>
        </w:rPr>
        <w:t>仅一块</w:t>
      </w:r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r w:rsidRPr="00447903">
        <w:rPr>
          <w:rFonts w:hint="eastAsia"/>
          <w:szCs w:val="21"/>
        </w:rPr>
        <w:t>中间块</w:t>
      </w:r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r w:rsidRPr="00447903">
        <w:rPr>
          <w:rFonts w:hint="eastAsia"/>
          <w:szCs w:val="21"/>
        </w:rPr>
        <w:t xml:space="preserve">filterData: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DA2F80">
        <w:rPr>
          <w:rFonts w:hint="eastAsia"/>
          <w:sz w:val="21"/>
          <w:szCs w:val="21"/>
        </w:rPr>
        <w:t xml:space="preserve">filterData,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rFonts w:hint="eastAsia"/>
          <w:sz w:val="21"/>
          <w:szCs w:val="21"/>
        </w:rPr>
        <w:t xml:space="preserve">filterData: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67" w:name="_Toc8333"/>
      <w:bookmarkStart w:id="268" w:name="_Toc79658140"/>
      <w:r>
        <w:rPr>
          <w:rFonts w:hint="eastAsia"/>
        </w:rPr>
        <w:t>十六、会话密钥协商指令</w:t>
      </w:r>
      <w:bookmarkEnd w:id="267"/>
      <w:bookmarkEnd w:id="26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69" w:name="_Toc27999"/>
      <w:bookmarkStart w:id="270" w:name="_Toc79658141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69"/>
      <w:bookmarkEnd w:id="270"/>
    </w:p>
    <w:p w14:paraId="3263345A" w14:textId="67FFA17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>RetWrap SM2GenKeyPair()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sz w:val="21"/>
          <w:szCs w:val="21"/>
        </w:rPr>
        <w:t>privateKey</w:t>
      </w:r>
      <w:r w:rsidRPr="00DA2F80">
        <w:rPr>
          <w:rFonts w:hint="eastAsia"/>
          <w:sz w:val="21"/>
          <w:szCs w:val="21"/>
        </w:rPr>
        <w:t xml:space="preserve">, </w:t>
      </w:r>
      <w:r w:rsidRPr="00447903">
        <w:rPr>
          <w:sz w:val="21"/>
          <w:szCs w:val="21"/>
        </w:rPr>
        <w:t>publicKey</w:t>
      </w:r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r w:rsidR="00447903" w:rsidRPr="00447903">
        <w:rPr>
          <w:rFonts w:hint="eastAsia"/>
          <w:sz w:val="21"/>
          <w:szCs w:val="21"/>
        </w:rPr>
        <w:t xml:space="preserve">privateKey: LMK </w:t>
      </w:r>
      <w:r w:rsidR="00447903" w:rsidRPr="00447903">
        <w:rPr>
          <w:rFonts w:hint="eastAsia"/>
          <w:sz w:val="21"/>
          <w:szCs w:val="21"/>
        </w:rPr>
        <w:t>加密下的私钥</w:t>
      </w:r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r w:rsidR="00447903" w:rsidRPr="00447903">
        <w:rPr>
          <w:rFonts w:hint="eastAsia"/>
          <w:sz w:val="21"/>
          <w:szCs w:val="21"/>
        </w:rPr>
        <w:t xml:space="preserve">publicKey: </w:t>
      </w:r>
      <w:r w:rsidR="00447903" w:rsidRPr="00447903">
        <w:rPr>
          <w:rFonts w:hint="eastAsia"/>
          <w:sz w:val="21"/>
          <w:szCs w:val="21"/>
        </w:rPr>
        <w:t>公钥的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lastRenderedPageBreak/>
        <w:t>1</w:t>
      </w:r>
      <w:r>
        <w:t xml:space="preserve">6.1.2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>RetWrap SM2OrRSAGenKeyPair(int keyType,String index,int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keyType: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sz w:val="21"/>
          <w:szCs w:val="21"/>
        </w:rPr>
        <w:t>privateKey</w:t>
      </w:r>
      <w:r w:rsidRPr="00DA2F80">
        <w:rPr>
          <w:rFonts w:hint="eastAsia"/>
          <w:sz w:val="21"/>
          <w:szCs w:val="21"/>
        </w:rPr>
        <w:t xml:space="preserve">, </w:t>
      </w:r>
      <w:r w:rsidRPr="00447903">
        <w:rPr>
          <w:sz w:val="21"/>
          <w:szCs w:val="21"/>
        </w:rPr>
        <w:t>publicKey</w:t>
      </w:r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 xml:space="preserve">privateKey: LMK </w:t>
      </w:r>
      <w:r w:rsidRPr="00447903">
        <w:rPr>
          <w:rFonts w:hint="eastAsia"/>
          <w:sz w:val="21"/>
          <w:szCs w:val="21"/>
        </w:rPr>
        <w:t>加密下的私钥</w:t>
      </w:r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 xml:space="preserve">publicKey: </w:t>
      </w:r>
      <w:r w:rsidRPr="00447903">
        <w:rPr>
          <w:rFonts w:hint="eastAsia"/>
          <w:sz w:val="21"/>
          <w:szCs w:val="21"/>
        </w:rPr>
        <w:t>公钥的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71" w:name="_Toc3721"/>
      <w:bookmarkStart w:id="272" w:name="_Toc7965814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产生随机密钥，由公钥加密并且以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1"/>
      <w:bookmarkEnd w:id="272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>RetWrap SM2GenSessionKey(String publicKey)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产生随机密钥，由公钥加密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加密机产生随机会话密钥，输出两类密文：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r w:rsidRPr="00447903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公钥串，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rFonts w:hint="eastAsia"/>
          <w:sz w:val="21"/>
          <w:szCs w:val="21"/>
        </w:rPr>
        <w:t>CipherKey</w:t>
      </w:r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SessionKey</w:t>
      </w:r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SessionKey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lastRenderedPageBreak/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r w:rsidRPr="002844A6">
        <w:rPr>
          <w:sz w:val="21"/>
          <w:szCs w:val="21"/>
        </w:rPr>
        <w:t>RetWrap genDigitalEnvelope(String publicKey)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r w:rsidRPr="00447903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公钥串，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73" w:name="_Toc11166"/>
      <w:bookmarkStart w:id="274" w:name="_Toc79658143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由私钥解密随机密钥并以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3"/>
      <w:bookmarkEnd w:id="274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由私钥解密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r w:rsidRPr="0013043B">
        <w:rPr>
          <w:sz w:val="21"/>
          <w:szCs w:val="21"/>
        </w:rPr>
        <w:t>RetWrap SM2ConfirmSessionKeyC(String userId, String cipherKey)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由私钥解密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加密机通过使用者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所对应的私钥解密对方公钥加密的密文，输出本地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r w:rsidRPr="00930ED0">
        <w:rPr>
          <w:rFonts w:hint="eastAsia"/>
          <w:szCs w:val="21"/>
        </w:rPr>
        <w:t xml:space="preserve">userId: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r w:rsidRPr="00930ED0">
        <w:rPr>
          <w:rFonts w:hint="eastAsia"/>
          <w:szCs w:val="21"/>
        </w:rPr>
        <w:t xml:space="preserve">cipherKey: </w:t>
      </w:r>
      <w:r w:rsidRPr="00930ED0">
        <w:rPr>
          <w:rFonts w:hint="eastAsia"/>
          <w:szCs w:val="21"/>
        </w:rPr>
        <w:t>公钥加密的会话密钥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930ED0" w:rsidRPr="00930ED0">
        <w:rPr>
          <w:rFonts w:hint="eastAsia"/>
          <w:sz w:val="21"/>
          <w:szCs w:val="21"/>
        </w:rPr>
        <w:t>SessionKey</w:t>
      </w:r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 xml:space="preserve">SessionKey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lastRenderedPageBreak/>
        <w:t>1</w:t>
      </w:r>
      <w:r>
        <w:t xml:space="preserve">6.3.2 </w:t>
      </w:r>
      <w:r w:rsidRPr="007425E2">
        <w:rPr>
          <w:rFonts w:hint="eastAsia"/>
        </w:rPr>
        <w:t>由私钥解密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RetWrap SM2ConfirmSessionKey(String sk, String cipherKey)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由私钥解密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加密机通过使用者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所对应的私钥解密对方公钥加密的密文，输出本地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私钥</w:t>
      </w:r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r w:rsidRPr="00930ED0">
        <w:rPr>
          <w:rFonts w:hint="eastAsia"/>
          <w:szCs w:val="21"/>
        </w:rPr>
        <w:t xml:space="preserve">cipherKey: </w:t>
      </w:r>
      <w:r w:rsidRPr="00930ED0">
        <w:rPr>
          <w:rFonts w:hint="eastAsia"/>
          <w:szCs w:val="21"/>
        </w:rPr>
        <w:t>公钥加密的会话密钥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30ED0"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 xml:space="preserve">SessionKey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 deDigitalEnvelope(String sk, String cipherKey)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私钥</w:t>
      </w:r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r w:rsidRPr="00930ED0">
        <w:rPr>
          <w:rFonts w:hint="eastAsia"/>
          <w:szCs w:val="21"/>
        </w:rPr>
        <w:t xml:space="preserve">cipherKey: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75" w:name="_Toc467602462"/>
      <w:bookmarkStart w:id="276" w:name="_Toc19542"/>
      <w:bookmarkStart w:id="277" w:name="_Toc79658144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75"/>
      <w:r>
        <w:rPr>
          <w:rFonts w:hint="eastAsia"/>
        </w:rPr>
        <w:t>(*)</w:t>
      </w:r>
      <w:bookmarkEnd w:id="276"/>
      <w:bookmarkEnd w:id="277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78" w:name="_Toc424301273"/>
      <w:bookmarkStart w:id="279" w:name="_Toc468710686"/>
      <w:bookmarkStart w:id="280" w:name="_Toc21814"/>
      <w:bookmarkStart w:id="281" w:name="_Toc79658145"/>
      <w:bookmarkStart w:id="282" w:name="OLE_LINK2"/>
      <w:r>
        <w:rPr>
          <w:rFonts w:hint="eastAsia"/>
        </w:rPr>
        <w:lastRenderedPageBreak/>
        <w:t>16.5 SM2</w:t>
      </w:r>
      <w:r>
        <w:rPr>
          <w:rFonts w:hint="eastAsia"/>
        </w:rPr>
        <w:t>私钥签名</w:t>
      </w:r>
      <w:bookmarkEnd w:id="278"/>
      <w:bookmarkEnd w:id="279"/>
      <w:r>
        <w:rPr>
          <w:rFonts w:hint="eastAsia"/>
        </w:rPr>
        <w:t>(+)</w:t>
      </w:r>
      <w:bookmarkEnd w:id="280"/>
      <w:bookmarkEnd w:id="281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用私钥签名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SYD_SM2_Sign_HA(int nOrgDataType,byte[] privateKey,byte[] publicKey,byte[] orgData)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所对应的私钥对指定的原始数据进行数字签名（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83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指示私钥位置的标记</w:t>
      </w:r>
      <w:r w:rsidRPr="00FF6995">
        <w:t>999999999999999999999999999</w:t>
      </w:r>
      <w:bookmarkEnd w:id="283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r w:rsidRPr="007425E2">
        <w:rPr>
          <w:rFonts w:hint="eastAsia"/>
          <w:szCs w:val="21"/>
        </w:rPr>
        <w:t xml:space="preserve">nOrgDataType: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r w:rsidRPr="007425E2">
        <w:rPr>
          <w:rFonts w:hint="eastAsia"/>
          <w:szCs w:val="21"/>
        </w:rPr>
        <w:t xml:space="preserve">privateKey: </w:t>
      </w:r>
      <w:r w:rsidRPr="007425E2">
        <w:rPr>
          <w:rFonts w:hint="eastAsia"/>
          <w:szCs w:val="21"/>
        </w:rPr>
        <w:t>私钥串，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下加密的私钥</w:t>
      </w:r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r w:rsidRPr="007425E2">
        <w:rPr>
          <w:rFonts w:hint="eastAsia"/>
          <w:szCs w:val="21"/>
        </w:rPr>
        <w:t xml:space="preserve">publicKey: </w:t>
      </w:r>
      <w:r w:rsidRPr="007425E2">
        <w:rPr>
          <w:rFonts w:hint="eastAsia"/>
          <w:szCs w:val="21"/>
        </w:rPr>
        <w:t>公钥串，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OrgDataType=1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章节接口，输出公钥原串传入</w:t>
      </w:r>
    </w:p>
    <w:p w14:paraId="587BD6FA" w14:textId="77777777" w:rsidR="007425E2" w:rsidRPr="001A7D52" w:rsidRDefault="007425E2" w:rsidP="007425E2">
      <w:pPr>
        <w:pStyle w:val="a0"/>
      </w:pPr>
      <w:r w:rsidRPr="007425E2">
        <w:rPr>
          <w:rFonts w:hint="eastAsia"/>
          <w:szCs w:val="21"/>
        </w:rPr>
        <w:t xml:space="preserve">orgData: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用私钥签名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SYD_SM2_Sign_HA(String pUserID,int nOrgDataType,byte[] publicKey,byte[] orgData)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所对应的私钥对指定的原始数据进行数字签名（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pUserID: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nOrgDataType: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publicKey: </w:t>
      </w:r>
      <w:r w:rsidRPr="00172E63">
        <w:rPr>
          <w:rFonts w:hint="eastAsia"/>
          <w:szCs w:val="21"/>
        </w:rPr>
        <w:t>公钥串，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OrgDataType=1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章节接口，输出公钥原串传入</w:t>
      </w:r>
    </w:p>
    <w:p w14:paraId="55AFE61D" w14:textId="77777777" w:rsidR="00172E63" w:rsidRPr="001A7D52" w:rsidRDefault="00172E63" w:rsidP="00172E63">
      <w:pPr>
        <w:pStyle w:val="a0"/>
      </w:pPr>
      <w:r w:rsidRPr="00172E63">
        <w:rPr>
          <w:rFonts w:hint="eastAsia"/>
          <w:szCs w:val="21"/>
        </w:rPr>
        <w:t xml:space="preserve">orgData: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SM2SignC(String pUserID,String certNo,int nOrgDataType,byte[] publicKey,byte[] orgData)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所对应的私钥对指定的原始数据进行数字签名（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pUserID: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certNo: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nOrgDataType: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publicKey: </w:t>
      </w:r>
      <w:r w:rsidRPr="00172E63">
        <w:rPr>
          <w:rFonts w:hint="eastAsia"/>
          <w:szCs w:val="21"/>
        </w:rPr>
        <w:t>公钥的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r w:rsidRPr="00172E63">
        <w:rPr>
          <w:rFonts w:hint="eastAsia"/>
          <w:szCs w:val="21"/>
        </w:rPr>
        <w:t xml:space="preserve">orgData: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SM2Sign(int nOrgDataType,byte[] privateKey,byte[] orgData)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，指示私钥位置的标记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r w:rsidRPr="00201652">
        <w:rPr>
          <w:rFonts w:hint="eastAsia"/>
          <w:szCs w:val="21"/>
        </w:rPr>
        <w:t xml:space="preserve">nOrgDataType: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r w:rsidRPr="00201652">
        <w:rPr>
          <w:rFonts w:hint="eastAsia"/>
          <w:szCs w:val="21"/>
        </w:rPr>
        <w:t xml:space="preserve">privateKey: LMK34-35 </w:t>
      </w:r>
      <w:r w:rsidRPr="00201652">
        <w:rPr>
          <w:rFonts w:hint="eastAsia"/>
          <w:szCs w:val="21"/>
        </w:rPr>
        <w:t>下加密的私钥</w:t>
      </w:r>
    </w:p>
    <w:p w14:paraId="29126B74" w14:textId="77777777" w:rsidR="00172E63" w:rsidRPr="001A7D52" w:rsidRDefault="00201652" w:rsidP="00201652">
      <w:pPr>
        <w:pStyle w:val="a0"/>
      </w:pPr>
      <w:r w:rsidRPr="00201652">
        <w:rPr>
          <w:rFonts w:hint="eastAsia"/>
          <w:szCs w:val="21"/>
        </w:rPr>
        <w:t xml:space="preserve">orgData: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SM2SignC(int flag, String privateKey, byte[] publicKey, byte[] orgData)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私钥签名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r w:rsidRPr="00D126A3">
        <w:rPr>
          <w:rFonts w:hint="eastAsia"/>
          <w:sz w:val="21"/>
          <w:szCs w:val="21"/>
        </w:rPr>
        <w:t>序列串先进行</w:t>
      </w:r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私钥标志位，当为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时第二个参数传入存储私钥的索引，当为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时第二个参数传入私钥</w:t>
      </w:r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privateKey: </w:t>
      </w:r>
      <w:r w:rsidRPr="00D126A3">
        <w:rPr>
          <w:rFonts w:hint="eastAsia"/>
          <w:szCs w:val="21"/>
        </w:rPr>
        <w:t>当私钥标志位为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时传入存储私钥的索引，当为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时传入私钥</w:t>
      </w:r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publicKey: </w:t>
      </w:r>
      <w:r w:rsidRPr="00D126A3">
        <w:rPr>
          <w:rFonts w:hint="eastAsia"/>
          <w:szCs w:val="21"/>
        </w:rPr>
        <w:t>公钥的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r w:rsidRPr="00D126A3">
        <w:rPr>
          <w:rFonts w:hint="eastAsia"/>
          <w:szCs w:val="21"/>
        </w:rPr>
        <w:t xml:space="preserve">orgData: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r w:rsidRPr="00D126A3">
        <w:rPr>
          <w:rFonts w:hint="eastAsia"/>
          <w:sz w:val="21"/>
          <w:szCs w:val="21"/>
        </w:rPr>
        <w:t>序列串先进行</w:t>
      </w:r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84" w:name="_Toc424301274"/>
      <w:bookmarkStart w:id="285" w:name="_Toc468710687"/>
      <w:bookmarkStart w:id="286" w:name="_Toc16559"/>
      <w:bookmarkStart w:id="287" w:name="_Toc79658146"/>
      <w:r>
        <w:rPr>
          <w:rFonts w:hint="eastAsia"/>
        </w:rPr>
        <w:t>16.6 SM2</w:t>
      </w:r>
      <w:r>
        <w:rPr>
          <w:rFonts w:hint="eastAsia"/>
        </w:rPr>
        <w:t>公钥验签</w:t>
      </w:r>
      <w:bookmarkEnd w:id="284"/>
      <w:bookmarkEnd w:id="285"/>
      <w:r>
        <w:rPr>
          <w:rFonts w:hint="eastAsia"/>
        </w:rPr>
        <w:t>(+)</w:t>
      </w:r>
      <w:bookmarkEnd w:id="286"/>
      <w:bookmarkEnd w:id="287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用指定的公钥对指定的原始数据进行数字签名验证（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r w:rsidRPr="00C04470">
        <w:rPr>
          <w:sz w:val="21"/>
          <w:szCs w:val="21"/>
        </w:rPr>
        <w:t>boolean SYD_SM2_Verify_HA(int nOrgDataType,byte[] publicKey,byte[] orgData,String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nOrgDataType: </w:t>
      </w:r>
      <w:r w:rsidRPr="005477A4">
        <w:rPr>
          <w:rFonts w:hint="eastAsia"/>
          <w:szCs w:val="21"/>
        </w:rPr>
        <w:t>数据类型，</w:t>
      </w:r>
      <w:r w:rsidRPr="005477A4">
        <w:rPr>
          <w:rFonts w:hint="eastAsia"/>
          <w:szCs w:val="21"/>
        </w:rPr>
        <w:t xml:space="preserve">SydApi.DATA_ORIGIN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SydApi.DATA_HASH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publicKey: </w:t>
      </w:r>
      <w:r w:rsidRPr="005477A4">
        <w:rPr>
          <w:rFonts w:hint="eastAsia"/>
          <w:szCs w:val="21"/>
        </w:rPr>
        <w:t>公钥串，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章节接口，输出公钥原串传入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orgData: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用指定的公钥对指定的原始数据进行数字签名验证（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lastRenderedPageBreak/>
        <w:t>boolean SM2Verify(int nOrgDataType,byte[] publicKey,byte[] orgData,String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nOrgDataType: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publicKey: </w:t>
      </w:r>
      <w:r w:rsidRPr="005477A4">
        <w:rPr>
          <w:rFonts w:hint="eastAsia"/>
          <w:szCs w:val="21"/>
        </w:rPr>
        <w:t>公钥串，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orgData: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算法，用指定的公钥对指定的原始数据进行数字签名验证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 SM2Verify(String certNo, int nOrgDataType, byte[] publicKey, byte[] orgData,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certNo: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SHA1  1: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nOrgDataType: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publicKey: </w:t>
      </w:r>
      <w:r w:rsidRPr="00FF1CAD">
        <w:rPr>
          <w:rFonts w:hint="eastAsia"/>
          <w:szCs w:val="21"/>
        </w:rPr>
        <w:t>公钥</w:t>
      </w:r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orgData: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82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r w:rsidRPr="002273C3">
        <w:rPr>
          <w:sz w:val="21"/>
          <w:szCs w:val="21"/>
        </w:rPr>
        <w:t>boolean SM2Verify(byte[] publicKey, byte[] orgData,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lastRenderedPageBreak/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r w:rsidRPr="00001914">
        <w:rPr>
          <w:rFonts w:hint="eastAsia"/>
          <w:szCs w:val="21"/>
        </w:rPr>
        <w:t xml:space="preserve">publicKey: </w:t>
      </w:r>
      <w:r w:rsidRPr="00001914">
        <w:rPr>
          <w:rFonts w:hint="eastAsia"/>
          <w:szCs w:val="21"/>
        </w:rPr>
        <w:t>公钥的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r w:rsidRPr="00001914">
        <w:rPr>
          <w:rFonts w:hint="eastAsia"/>
          <w:szCs w:val="21"/>
        </w:rPr>
        <w:t xml:space="preserve">orgData: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r w:rsidRPr="00001914">
        <w:rPr>
          <w:rFonts w:hint="eastAsia"/>
          <w:szCs w:val="21"/>
        </w:rPr>
        <w:t>序列串先进行</w:t>
      </w:r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288" w:name="_Toc22124"/>
      <w:bookmarkStart w:id="289" w:name="_Toc79658147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288"/>
      <w:bookmarkEnd w:id="289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RetWrap SM3Hash(int packSn, String userId, byte[] publicKey, byte[] msg, byte[] filterData);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packSn: </w:t>
      </w:r>
      <w:r w:rsidRPr="009A179F">
        <w:rPr>
          <w:rFonts w:hint="eastAsia"/>
          <w:szCs w:val="21"/>
        </w:rPr>
        <w:t>消息块号</w:t>
      </w:r>
      <w:r w:rsidRPr="009A179F">
        <w:rPr>
          <w:rFonts w:hint="eastAsia"/>
          <w:szCs w:val="21"/>
        </w:rPr>
        <w:t>,0=</w:t>
      </w:r>
      <w:r w:rsidRPr="009A179F">
        <w:rPr>
          <w:rFonts w:hint="eastAsia"/>
          <w:szCs w:val="21"/>
        </w:rPr>
        <w:t>仅一块</w:t>
      </w:r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r w:rsidRPr="009A179F">
        <w:rPr>
          <w:rFonts w:hint="eastAsia"/>
          <w:szCs w:val="21"/>
        </w:rPr>
        <w:t>中间块</w:t>
      </w:r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userId: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publicKey: </w:t>
      </w:r>
      <w:r w:rsidRPr="009A179F">
        <w:rPr>
          <w:rFonts w:hint="eastAsia"/>
          <w:szCs w:val="21"/>
        </w:rPr>
        <w:t>公钥的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r w:rsidRPr="009A179F">
        <w:rPr>
          <w:rFonts w:hint="eastAsia"/>
          <w:szCs w:val="21"/>
        </w:rPr>
        <w:t xml:space="preserve">filterData: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A179F">
        <w:rPr>
          <w:rFonts w:hint="eastAsia"/>
          <w:sz w:val="21"/>
          <w:szCs w:val="21"/>
        </w:rPr>
        <w:t>filterData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r w:rsidRPr="009A179F">
        <w:rPr>
          <w:rFonts w:hint="eastAsia"/>
          <w:sz w:val="21"/>
          <w:szCs w:val="21"/>
        </w:rPr>
        <w:t xml:space="preserve">filterData: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SM3Hash(String publicKey,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输入对指定的原始数据和公钥，通过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公钥为空时用户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为空，当公钥不为空时，用户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lastRenderedPageBreak/>
        <w:t xml:space="preserve">publicKey: </w:t>
      </w:r>
      <w:r w:rsidRPr="001A6EDB">
        <w:rPr>
          <w:rFonts w:hint="eastAsia"/>
          <w:szCs w:val="21"/>
        </w:rPr>
        <w:t>公钥的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SM3Hash(String publicKey,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输入对指定的原始数据和公钥，通过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且公钥为空时用户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为空，当公钥不为空时，用户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publicKey: </w:t>
      </w:r>
      <w:r w:rsidRPr="001A6EDB">
        <w:rPr>
          <w:rFonts w:hint="eastAsia"/>
          <w:szCs w:val="21"/>
        </w:rPr>
        <w:t>公钥的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无公钥</w:t>
      </w:r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默认公钥为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且公钥为空时用户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为空，当公钥不为空时，用户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290" w:name="_Toc79658148"/>
      <w:bookmarkStart w:id="291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加密密钥转公钥加密输出</w:t>
      </w:r>
      <w:bookmarkEnd w:id="290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r w:rsidRPr="00457971">
        <w:rPr>
          <w:sz w:val="21"/>
          <w:szCs w:val="21"/>
        </w:rPr>
        <w:lastRenderedPageBreak/>
        <w:t>RetWrap LMK2SM2(byte[]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公钥加密输出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公钥</w:t>
      </w:r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57971">
        <w:rPr>
          <w:rFonts w:hint="eastAsia"/>
          <w:sz w:val="21"/>
          <w:szCs w:val="21"/>
        </w:rPr>
        <w:t>keyLength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keyLength: </w:t>
      </w:r>
      <w:r w:rsidRPr="00457971">
        <w:rPr>
          <w:rFonts w:hint="eastAsia"/>
          <w:sz w:val="21"/>
          <w:szCs w:val="21"/>
        </w:rPr>
        <w:t>公钥加密的密文长度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公钥加密的密文的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292" w:name="_Toc79658149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292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r w:rsidRPr="00974929">
        <w:rPr>
          <w:sz w:val="21"/>
          <w:szCs w:val="21"/>
        </w:rPr>
        <w:t>RetWrap genKeyPair(int nid,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r w:rsidRPr="00974929">
        <w:rPr>
          <w:rFonts w:hint="eastAsia"/>
          <w:szCs w:val="21"/>
        </w:rPr>
        <w:t xml:space="preserve">nid: </w:t>
      </w:r>
      <w:r w:rsidRPr="00974929">
        <w:rPr>
          <w:rFonts w:hint="eastAsia"/>
          <w:szCs w:val="21"/>
        </w:rPr>
        <w:t>曲线</w:t>
      </w:r>
      <w:r w:rsidRPr="00974929">
        <w:rPr>
          <w:rFonts w:hint="eastAsia"/>
          <w:szCs w:val="21"/>
        </w:rPr>
        <w:t>nid</w:t>
      </w:r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974929" w:rsidRPr="00974929">
        <w:rPr>
          <w:rFonts w:hint="eastAsia"/>
          <w:sz w:val="21"/>
          <w:szCs w:val="21"/>
        </w:rPr>
        <w:t>PublicKey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="00974929" w:rsidRPr="00974929">
        <w:rPr>
          <w:rFonts w:hint="eastAsia"/>
          <w:sz w:val="21"/>
          <w:szCs w:val="21"/>
        </w:rPr>
        <w:t>PrivateKey</w:t>
      </w:r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r w:rsidRPr="00974929">
        <w:rPr>
          <w:rFonts w:hint="eastAsia"/>
          <w:sz w:val="21"/>
          <w:szCs w:val="21"/>
        </w:rPr>
        <w:t xml:space="preserve">PublicKey: </w:t>
      </w:r>
      <w:r w:rsidRPr="00974929">
        <w:rPr>
          <w:rFonts w:hint="eastAsia"/>
          <w:sz w:val="21"/>
          <w:szCs w:val="21"/>
        </w:rPr>
        <w:t>公钥的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r w:rsidRPr="00974929">
        <w:rPr>
          <w:rFonts w:hint="eastAsia"/>
          <w:sz w:val="21"/>
          <w:szCs w:val="21"/>
        </w:rPr>
        <w:t xml:space="preserve">PrivateKey: LMK </w:t>
      </w:r>
      <w:r w:rsidRPr="00974929">
        <w:rPr>
          <w:rFonts w:hint="eastAsia"/>
          <w:sz w:val="21"/>
          <w:szCs w:val="21"/>
        </w:rPr>
        <w:t>加密下的私钥（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293" w:name="_Toc79658150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私钥签名</w:t>
      </w:r>
      <w:r>
        <w:rPr>
          <w:rFonts w:hint="eastAsia"/>
        </w:rPr>
        <w:t>(+)</w:t>
      </w:r>
      <w:bookmarkEnd w:id="293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用私钥签名(外部HASH)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私钥长度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可选项，当私钥标记为全9时显示此域</w:t>
            </w:r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私钥</w:t>
            </w:r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LMK34-35下加密的私钥。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可选项，当私钥标记为全9时显示此域</w:t>
            </w:r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03：无效的私钥类型。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04：无效私钥标记。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49：私钥错误；报告给管理员。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74：无效摘要信息语法（仅仅无哈希模式）。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76：公钥长度错误。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78：私钥长度错误。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294" w:name="_Toc79658151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公钥验签</w:t>
      </w:r>
      <w:r>
        <w:rPr>
          <w:rFonts w:hint="eastAsia"/>
        </w:rPr>
        <w:t>(+)</w:t>
      </w:r>
      <w:bookmarkEnd w:id="294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用公钥验证签名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仅当密钥索引为9999时有此域</w:t>
            </w:r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仅当密钥索引为9999时有此域</w:t>
            </w:r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04：公钥不符合编码规则。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74：无效摘要信息语法（仅仅无哈希模式）。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76：公钥长度错误。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295" w:name="_Toc79658152"/>
      <w:r>
        <w:rPr>
          <w:rFonts w:hint="eastAsia"/>
        </w:rPr>
        <w:t>十七、数码科技应用指令</w:t>
      </w:r>
      <w:bookmarkEnd w:id="291"/>
      <w:bookmarkEnd w:id="295"/>
    </w:p>
    <w:p w14:paraId="1A45A30C" w14:textId="4B96123E" w:rsidR="00543F9B" w:rsidRDefault="00543F9B">
      <w:pPr>
        <w:pStyle w:val="2"/>
      </w:pPr>
      <w:bookmarkStart w:id="296" w:name="_Toc15799"/>
      <w:bookmarkStart w:id="297" w:name="_Toc79658153"/>
      <w:r>
        <w:rPr>
          <w:rFonts w:hint="eastAsia"/>
        </w:rPr>
        <w:lastRenderedPageBreak/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6"/>
      <w:bookmarkEnd w:id="297"/>
    </w:p>
    <w:p w14:paraId="7C8CB482" w14:textId="4344B07F" w:rsidR="00543F9B" w:rsidRDefault="00543F9B">
      <w:pPr>
        <w:pStyle w:val="2"/>
      </w:pPr>
      <w:bookmarkStart w:id="298" w:name="_Toc13091"/>
      <w:bookmarkStart w:id="299" w:name="_Toc79658154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8"/>
      <w:bookmarkEnd w:id="299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00" w:name="_Toc28007"/>
      <w:bookmarkStart w:id="301" w:name="_Toc79658155"/>
      <w:r>
        <w:rPr>
          <w:rFonts w:hint="eastAsia"/>
        </w:rPr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0"/>
      <w:bookmarkEnd w:id="301"/>
    </w:p>
    <w:p w14:paraId="4E6A55B9" w14:textId="62ABCD62" w:rsidR="00543F9B" w:rsidRDefault="00543F9B">
      <w:pPr>
        <w:pStyle w:val="2"/>
      </w:pPr>
      <w:bookmarkStart w:id="302" w:name="_Toc9902"/>
      <w:bookmarkStart w:id="303" w:name="_Toc79658156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，固定源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2"/>
      <w:bookmarkEnd w:id="303"/>
    </w:p>
    <w:p w14:paraId="60678940" w14:textId="48285ED5" w:rsidR="00543F9B" w:rsidRDefault="00543F9B">
      <w:pPr>
        <w:pStyle w:val="2"/>
      </w:pPr>
      <w:bookmarkStart w:id="304" w:name="_Toc23445"/>
      <w:bookmarkStart w:id="305" w:name="_Toc79658157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4"/>
      <w:bookmarkEnd w:id="305"/>
    </w:p>
    <w:p w14:paraId="7F093D6E" w14:textId="48F434B2" w:rsidR="00543F9B" w:rsidRDefault="00543F9B">
      <w:pPr>
        <w:pStyle w:val="2"/>
      </w:pPr>
      <w:bookmarkStart w:id="306" w:name="_Toc4062"/>
      <w:bookmarkStart w:id="307" w:name="_Toc79658158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6"/>
      <w:bookmarkEnd w:id="307"/>
    </w:p>
    <w:p w14:paraId="2086955B" w14:textId="487158D2" w:rsidR="00543F9B" w:rsidRDefault="00543F9B">
      <w:pPr>
        <w:pStyle w:val="2"/>
      </w:pPr>
      <w:bookmarkStart w:id="308" w:name="_Toc23161"/>
      <w:bookmarkStart w:id="309" w:name="_Toc79658159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661C8937" w14:textId="77777777" w:rsidR="00543F9B" w:rsidRDefault="00543F9B">
      <w:pPr>
        <w:pStyle w:val="2"/>
      </w:pPr>
      <w:bookmarkStart w:id="310" w:name="_Toc25329"/>
      <w:bookmarkStart w:id="311" w:name="_Toc79658160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0"/>
      <w:bookmarkEnd w:id="311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r w:rsidRPr="00974929">
        <w:rPr>
          <w:sz w:val="21"/>
          <w:szCs w:val="21"/>
        </w:rPr>
        <w:t>RetWrap getTransmissionKey()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74929">
        <w:rPr>
          <w:rFonts w:hint="eastAsia"/>
          <w:sz w:val="21"/>
          <w:szCs w:val="21"/>
        </w:rPr>
        <w:t>keyCheck</w:t>
      </w:r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keyCheck: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12" w:name="_Toc29855"/>
      <w:bookmarkStart w:id="313" w:name="_Toc79658161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2"/>
      <w:bookmarkEnd w:id="313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>RetWrap roleVerify(String roleInfo)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r w:rsidRPr="00A73957">
        <w:rPr>
          <w:rFonts w:hint="eastAsia"/>
          <w:szCs w:val="21"/>
        </w:rPr>
        <w:t xml:space="preserve">roleInfo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A73957" w:rsidRPr="00A73957">
        <w:rPr>
          <w:rFonts w:hint="eastAsia"/>
          <w:sz w:val="21"/>
          <w:szCs w:val="21"/>
        </w:rPr>
        <w:t>roleType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="00A73957" w:rsidRPr="00A73957">
        <w:rPr>
          <w:rFonts w:hint="eastAsia"/>
          <w:sz w:val="21"/>
          <w:szCs w:val="21"/>
        </w:rPr>
        <w:t>roleId</w:t>
      </w:r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r w:rsidR="00A73957" w:rsidRPr="00A73957">
        <w:rPr>
          <w:rFonts w:hint="eastAsia"/>
          <w:sz w:val="21"/>
          <w:szCs w:val="21"/>
        </w:rPr>
        <w:t xml:space="preserve">roleType: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r w:rsidR="00A73957" w:rsidRPr="00A73957">
        <w:rPr>
          <w:rFonts w:hint="eastAsia"/>
          <w:sz w:val="21"/>
          <w:szCs w:val="21"/>
        </w:rPr>
        <w:t xml:space="preserve">roleId: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14" w:name="_Toc21119"/>
      <w:bookmarkStart w:id="315" w:name="_Toc79658162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14"/>
      <w:bookmarkEnd w:id="315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 GenerateRandom(int nRandomSize)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r w:rsidRPr="007128F0">
        <w:rPr>
          <w:rFonts w:hint="eastAsia"/>
          <w:szCs w:val="21"/>
        </w:rPr>
        <w:t xml:space="preserve">nRandomSize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16" w:name="_Toc914"/>
      <w:bookmarkStart w:id="317" w:name="_Toc79658163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16"/>
      <w:bookmarkEnd w:id="317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>RetWrap getPlainText(String key, int checkAlg)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r w:rsidRPr="00420337">
        <w:rPr>
          <w:rFonts w:hint="eastAsia"/>
          <w:szCs w:val="21"/>
        </w:rPr>
        <w:t xml:space="preserve">checkAlg: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keyCheck: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18" w:name="_Toc17910"/>
      <w:bookmarkStart w:id="319" w:name="_Toc79658164"/>
      <w:r>
        <w:rPr>
          <w:rFonts w:hint="eastAsia"/>
        </w:rPr>
        <w:t>十八、SJJ1111密押机兼容指令</w:t>
      </w:r>
      <w:bookmarkEnd w:id="318"/>
      <w:bookmarkEnd w:id="319"/>
    </w:p>
    <w:p w14:paraId="27913F8B" w14:textId="77777777" w:rsidR="00543F9B" w:rsidRDefault="00543F9B">
      <w:pPr>
        <w:pStyle w:val="2"/>
      </w:pPr>
      <w:bookmarkStart w:id="320" w:name="_Toc7401"/>
      <w:bookmarkStart w:id="321" w:name="_Toc79658165"/>
      <w:r>
        <w:rPr>
          <w:rFonts w:hint="eastAsia"/>
        </w:rPr>
        <w:t>18.1</w:t>
      </w:r>
      <w:r>
        <w:rPr>
          <w:rFonts w:hint="eastAsia"/>
        </w:rPr>
        <w:t>加押指令</w:t>
      </w:r>
      <w:r>
        <w:rPr>
          <w:rFonts w:hint="eastAsia"/>
        </w:rPr>
        <w:t>(+)</w:t>
      </w:r>
      <w:bookmarkEnd w:id="320"/>
      <w:bookmarkEnd w:id="321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>RetWrap impose(String keyType, String key, byte[] infoData)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keyType: </w:t>
      </w:r>
      <w:r w:rsidRPr="00420337">
        <w:rPr>
          <w:rFonts w:hint="eastAsia"/>
          <w:szCs w:val="21"/>
        </w:rPr>
        <w:t>秘钥类型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r w:rsidRPr="00420337">
        <w:rPr>
          <w:rFonts w:hint="eastAsia"/>
          <w:szCs w:val="21"/>
        </w:rPr>
        <w:t xml:space="preserve">infoData: </w:t>
      </w:r>
      <w:r w:rsidRPr="00420337">
        <w:rPr>
          <w:rFonts w:hint="eastAsia"/>
          <w:szCs w:val="21"/>
        </w:rPr>
        <w:t>加押数据</w:t>
      </w:r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22" w:name="_Toc8418"/>
      <w:bookmarkStart w:id="323" w:name="_Toc79658166"/>
      <w:r>
        <w:rPr>
          <w:rFonts w:hint="eastAsia"/>
        </w:rPr>
        <w:t>18.2</w:t>
      </w:r>
      <w:r>
        <w:rPr>
          <w:rFonts w:hint="eastAsia"/>
        </w:rPr>
        <w:t>核押指令</w:t>
      </w:r>
      <w:r>
        <w:rPr>
          <w:rFonts w:hint="eastAsia"/>
        </w:rPr>
        <w:t>(+)</w:t>
      </w:r>
      <w:bookmarkEnd w:id="322"/>
      <w:bookmarkEnd w:id="323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 verifyImpose(String keyType, String key, byte[] secret, byte[] infoData)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r w:rsidRPr="00DB0909">
        <w:rPr>
          <w:rFonts w:hint="eastAsia"/>
          <w:szCs w:val="21"/>
        </w:rPr>
        <w:t xml:space="preserve">infoData: </w:t>
      </w:r>
      <w:r w:rsidRPr="00DB0909">
        <w:rPr>
          <w:rFonts w:hint="eastAsia"/>
          <w:szCs w:val="21"/>
        </w:rPr>
        <w:t>加押数据</w:t>
      </w:r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24" w:name="_Toc4332"/>
      <w:bookmarkStart w:id="325" w:name="_Toc79658167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4"/>
      <w:bookmarkEnd w:id="325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RetWrap encryAndDecry(String keyType, String key, byte[] infoData)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r w:rsidRPr="00DB0909">
        <w:rPr>
          <w:rFonts w:hint="eastAsia"/>
          <w:szCs w:val="21"/>
        </w:rPr>
        <w:t xml:space="preserve">infoData: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DB0909">
        <w:rPr>
          <w:rFonts w:hint="eastAsia"/>
          <w:sz w:val="21"/>
          <w:szCs w:val="21"/>
        </w:rPr>
        <w:t>infoLen</w:t>
      </w:r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infoLen: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26" w:name="_Toc18841"/>
      <w:bookmarkStart w:id="327" w:name="_Toc79658168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6"/>
      <w:bookmarkEnd w:id="327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RetWrap switchEncry(String keyType, String srcKey, String aimKey, byte[] infoData)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r w:rsidRPr="00DB0909">
        <w:rPr>
          <w:rFonts w:hint="eastAsia"/>
          <w:sz w:val="21"/>
          <w:szCs w:val="21"/>
        </w:rPr>
        <w:t>提令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r w:rsidRPr="001867F5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r w:rsidRPr="001867F5">
        <w:rPr>
          <w:rFonts w:hint="eastAsia"/>
          <w:szCs w:val="21"/>
        </w:rPr>
        <w:t xml:space="preserve">srcKey: </w:t>
      </w:r>
      <w:r w:rsidRPr="001867F5">
        <w:rPr>
          <w:rFonts w:hint="eastAsia"/>
          <w:szCs w:val="21"/>
        </w:rPr>
        <w:t>源应用秘钥</w:t>
      </w:r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r w:rsidRPr="001867F5">
        <w:rPr>
          <w:rFonts w:hint="eastAsia"/>
          <w:szCs w:val="21"/>
        </w:rPr>
        <w:t xml:space="preserve">aimKey: </w:t>
      </w:r>
      <w:r w:rsidRPr="001867F5">
        <w:rPr>
          <w:rFonts w:hint="eastAsia"/>
          <w:szCs w:val="21"/>
        </w:rPr>
        <w:t>目的应用秘钥</w:t>
      </w:r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r w:rsidRPr="001867F5">
        <w:rPr>
          <w:rFonts w:hint="eastAsia"/>
          <w:szCs w:val="21"/>
        </w:rPr>
        <w:t xml:space="preserve">infoData: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DB0909">
        <w:rPr>
          <w:rFonts w:hint="eastAsia"/>
          <w:sz w:val="21"/>
          <w:szCs w:val="21"/>
        </w:rPr>
        <w:t>infoLen</w:t>
      </w:r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lastRenderedPageBreak/>
        <w:t xml:space="preserve">String </w:t>
      </w:r>
      <w:r w:rsidR="001867F5" w:rsidRPr="001867F5">
        <w:rPr>
          <w:rFonts w:hint="eastAsia"/>
          <w:sz w:val="21"/>
          <w:szCs w:val="21"/>
        </w:rPr>
        <w:t xml:space="preserve">infoLen: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28" w:name="_Toc20262"/>
      <w:bookmarkStart w:id="329" w:name="_Toc79658169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8"/>
      <w:bookmarkEnd w:id="329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30" w:name="_Toc4596"/>
      <w:bookmarkStart w:id="331" w:name="_Toc79658170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0"/>
      <w:bookmarkEnd w:id="331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 switchEncry4PIN(String srcKey, String aimKey, byte[] infoData)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 xml:space="preserve">srcKey: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 xml:space="preserve">aimKey: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 xml:space="preserve">infoData: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32" w:name="_Toc26772"/>
      <w:bookmarkStart w:id="333" w:name="_Toc79658171"/>
      <w:r>
        <w:rPr>
          <w:rFonts w:hint="eastAsia"/>
        </w:rPr>
        <w:t>十九、黄金交易所新增指令(20171108)</w:t>
      </w:r>
      <w:bookmarkEnd w:id="332"/>
      <w:bookmarkEnd w:id="333"/>
    </w:p>
    <w:p w14:paraId="4388A355" w14:textId="77777777" w:rsidR="00543F9B" w:rsidRDefault="00543F9B">
      <w:pPr>
        <w:pStyle w:val="2"/>
        <w:rPr>
          <w:szCs w:val="22"/>
        </w:rPr>
      </w:pPr>
      <w:bookmarkStart w:id="334" w:name="_Toc497898683"/>
      <w:bookmarkStart w:id="335" w:name="_Toc31562"/>
      <w:bookmarkStart w:id="336" w:name="_Toc79658172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解密数据并由公钥加密输出</w:t>
      </w:r>
      <w:bookmarkEnd w:id="334"/>
      <w:bookmarkEnd w:id="335"/>
      <w:bookmarkEnd w:id="336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>RetWrap decryptAndEncryptByP(String DEK, byte[] infoData, int alg, byte[] publicKey)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lastRenderedPageBreak/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解密数据，并由公钥加密输出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 xml:space="preserve">infoData: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 xml:space="preserve">alg: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r w:rsidRPr="0051572B">
        <w:rPr>
          <w:rFonts w:hint="eastAsia"/>
          <w:szCs w:val="21"/>
        </w:rPr>
        <w:t xml:space="preserve">publicKey: </w:t>
      </w:r>
      <w:r w:rsidRPr="0051572B">
        <w:rPr>
          <w:rFonts w:hint="eastAsia"/>
          <w:szCs w:val="21"/>
        </w:rPr>
        <w:t>公钥的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51572B">
        <w:rPr>
          <w:rFonts w:hint="eastAsia"/>
          <w:sz w:val="21"/>
          <w:szCs w:val="21"/>
        </w:rPr>
        <w:t>keyLen</w:t>
      </w:r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keyLen: </w:t>
      </w:r>
      <w:r w:rsidR="0051572B" w:rsidRPr="0051572B">
        <w:rPr>
          <w:rFonts w:hint="eastAsia"/>
          <w:sz w:val="21"/>
          <w:szCs w:val="21"/>
        </w:rPr>
        <w:t>公钥加密的密文长度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公钥加密的密文的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37" w:name="_Toc497898684"/>
      <w:bookmarkStart w:id="338" w:name="_Toc25689"/>
      <w:bookmarkStart w:id="339" w:name="_Toc79658173"/>
      <w:r>
        <w:rPr>
          <w:rFonts w:hint="eastAsia"/>
          <w:szCs w:val="22"/>
        </w:rPr>
        <w:t>19.2</w:t>
      </w:r>
      <w:r>
        <w:rPr>
          <w:rFonts w:hint="eastAsia"/>
          <w:szCs w:val="22"/>
        </w:rPr>
        <w:t>由私钥解密密文数据并经过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37"/>
      <w:bookmarkEnd w:id="338"/>
      <w:bookmarkEnd w:id="339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>RetWrap decryptAndEncryptByS(String DEK, byte[] infoData, String privatekey)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由私钥解密其公钥加密的数据，并且由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，私钥标记为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 xml:space="preserve">infoData: </w:t>
      </w:r>
      <w:r w:rsidRPr="0051572B">
        <w:rPr>
          <w:rFonts w:hint="eastAsia"/>
          <w:szCs w:val="21"/>
        </w:rPr>
        <w:t>公钥加密的密文的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r w:rsidRPr="0051572B">
        <w:rPr>
          <w:rFonts w:hint="eastAsia"/>
          <w:szCs w:val="21"/>
        </w:rPr>
        <w:t>privatekey: LMK</w:t>
      </w:r>
      <w:r w:rsidRPr="0051572B">
        <w:rPr>
          <w:rFonts w:hint="eastAsia"/>
          <w:szCs w:val="21"/>
        </w:rPr>
        <w:t>加密的私钥</w:t>
      </w:r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51572B">
        <w:rPr>
          <w:rFonts w:hint="eastAsia"/>
          <w:sz w:val="21"/>
          <w:szCs w:val="21"/>
        </w:rPr>
        <w:t>keyLen</w:t>
      </w:r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keyLen: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40" w:name="_Toc22214"/>
      <w:bookmarkStart w:id="341" w:name="_Toc79658174"/>
      <w:r>
        <w:rPr>
          <w:rFonts w:hint="eastAsia"/>
        </w:rPr>
        <w:t>二十、网联业务指令(20171108)</w:t>
      </w:r>
      <w:bookmarkEnd w:id="340"/>
      <w:bookmarkEnd w:id="341"/>
    </w:p>
    <w:p w14:paraId="14599895" w14:textId="7F7176E3" w:rsidR="00543F9B" w:rsidRDefault="00543F9B">
      <w:pPr>
        <w:pStyle w:val="2"/>
        <w:rPr>
          <w:szCs w:val="22"/>
        </w:rPr>
      </w:pPr>
      <w:bookmarkStart w:id="342" w:name="_Toc806"/>
      <w:bookmarkStart w:id="343" w:name="_Toc79658175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42"/>
      <w:bookmarkEnd w:id="343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RetWrap generateDE(String certSerial,byte nAlg)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随机生成对称密钥，由指定的公钥加密生成数字信封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产生对称密钥，通过公钥加密生成网联格式的数字信封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certSerial: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r w:rsidRPr="006C6021">
        <w:rPr>
          <w:rFonts w:hint="eastAsia"/>
          <w:szCs w:val="21"/>
        </w:rPr>
        <w:t xml:space="preserve">nAlg: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6C6021" w:rsidRPr="006C6021">
        <w:rPr>
          <w:sz w:val="21"/>
          <w:szCs w:val="21"/>
        </w:rPr>
        <w:t>CipherKey, SessionKey,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CipherKey: </w:t>
      </w:r>
      <w:r w:rsidR="006C6021" w:rsidRPr="006C6021">
        <w:rPr>
          <w:rFonts w:hint="eastAsia"/>
          <w:sz w:val="21"/>
          <w:szCs w:val="21"/>
        </w:rPr>
        <w:t>公钥加密的会话密钥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SessionKey: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r w:rsidR="006C6021" w:rsidRPr="006C6021">
        <w:rPr>
          <w:rFonts w:hint="eastAsia"/>
          <w:sz w:val="21"/>
          <w:szCs w:val="21"/>
        </w:rPr>
        <w:t>个字符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r w:rsidR="006C6021" w:rsidRPr="006C6021">
        <w:rPr>
          <w:rFonts w:hint="eastAsia"/>
          <w:sz w:val="21"/>
          <w:szCs w:val="21"/>
        </w:rPr>
        <w:t>个</w:t>
      </w:r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r w:rsidRPr="00B41255">
        <w:rPr>
          <w:sz w:val="21"/>
          <w:szCs w:val="21"/>
        </w:rPr>
        <w:t>RetWrap generateDEByDn(byte[] dn, byte nAlg)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产生对称密钥，通过公钥加密生成网联格式的数字信封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r w:rsidRPr="00B41255">
        <w:rPr>
          <w:rFonts w:hint="eastAsia"/>
          <w:szCs w:val="21"/>
        </w:rPr>
        <w:t xml:space="preserve">dn: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r w:rsidRPr="00B41255">
        <w:rPr>
          <w:rFonts w:hint="eastAsia"/>
          <w:szCs w:val="21"/>
        </w:rPr>
        <w:t xml:space="preserve">nAlg: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6C6021">
        <w:rPr>
          <w:sz w:val="21"/>
          <w:szCs w:val="21"/>
        </w:rPr>
        <w:t>CipherKey, SessionKey,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CipherKey: </w:t>
      </w:r>
      <w:r w:rsidR="00B41255" w:rsidRPr="006C6021">
        <w:rPr>
          <w:rFonts w:hint="eastAsia"/>
          <w:sz w:val="21"/>
          <w:szCs w:val="21"/>
        </w:rPr>
        <w:t>公钥加密的会话密钥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SessionKey: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r w:rsidR="00B41255" w:rsidRPr="006C6021">
        <w:rPr>
          <w:rFonts w:hint="eastAsia"/>
          <w:sz w:val="21"/>
          <w:szCs w:val="21"/>
        </w:rPr>
        <w:t>个字符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r w:rsidR="00B41255" w:rsidRPr="006C6021">
        <w:rPr>
          <w:rFonts w:hint="eastAsia"/>
          <w:sz w:val="21"/>
          <w:szCs w:val="21"/>
        </w:rPr>
        <w:t>个</w:t>
      </w:r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5B2426E5" w14:textId="3AFE363E" w:rsidR="00B97F66" w:rsidRPr="00B41255" w:rsidRDefault="00B97F66" w:rsidP="00B97F66">
      <w:pPr>
        <w:pStyle w:val="4"/>
      </w:pPr>
      <w:r>
        <w:rPr>
          <w:rFonts w:hint="eastAsia"/>
        </w:rPr>
        <w:t>2</w:t>
      </w:r>
      <w:r>
        <w:t>0.1.</w:t>
      </w:r>
      <w:r>
        <w:t>3</w:t>
      </w:r>
      <w:r>
        <w:t xml:space="preserve"> </w:t>
      </w:r>
      <w:r w:rsidRPr="00B41255">
        <w:rPr>
          <w:rFonts w:hint="eastAsia"/>
        </w:rPr>
        <w:t>生成数字信封</w:t>
      </w:r>
    </w:p>
    <w:p w14:paraId="14F4F570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787FCA" w14:textId="4E43054D" w:rsidR="00B97F66" w:rsidRPr="00E25349" w:rsidRDefault="00B97F66" w:rsidP="00B97F66">
      <w:pPr>
        <w:ind w:firstLine="420"/>
        <w:rPr>
          <w:sz w:val="21"/>
          <w:szCs w:val="21"/>
        </w:rPr>
      </w:pPr>
      <w:r w:rsidRPr="00B41255">
        <w:rPr>
          <w:sz w:val="21"/>
          <w:szCs w:val="21"/>
        </w:rPr>
        <w:t xml:space="preserve">RetWrap </w:t>
      </w:r>
      <w:r w:rsidRPr="00B97F66">
        <w:rPr>
          <w:sz w:val="21"/>
          <w:szCs w:val="21"/>
        </w:rPr>
        <w:t>generateDEbyGS</w:t>
      </w:r>
      <w:r w:rsidRPr="00B97F66">
        <w:rPr>
          <w:sz w:val="21"/>
          <w:szCs w:val="21"/>
        </w:rPr>
        <w:t xml:space="preserve"> </w:t>
      </w:r>
      <w:r w:rsidRPr="00B41255">
        <w:rPr>
          <w:sz w:val="21"/>
          <w:szCs w:val="21"/>
        </w:rPr>
        <w:t>(byte[] dn, byte nAlg) throws Exception</w:t>
      </w:r>
      <w:r w:rsidRPr="00E25349">
        <w:rPr>
          <w:rFonts w:hint="eastAsia"/>
          <w:sz w:val="21"/>
          <w:szCs w:val="21"/>
        </w:rPr>
        <w:t>;</w:t>
      </w:r>
    </w:p>
    <w:p w14:paraId="6DCB2167" w14:textId="77777777" w:rsidR="00B97F66" w:rsidRPr="00E25349" w:rsidRDefault="00B97F66" w:rsidP="00B97F6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24CD4F07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35D7484" w14:textId="77777777" w:rsidR="00B97F66" w:rsidRDefault="00B97F66" w:rsidP="00B97F66">
      <w:pPr>
        <w:pStyle w:val="a0"/>
      </w:pPr>
      <w:r w:rsidRPr="00B41255"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，</w:t>
      </w:r>
    </w:p>
    <w:p w14:paraId="634BD5E6" w14:textId="042544C6" w:rsidR="00B97F66" w:rsidRPr="006C6021" w:rsidRDefault="00B97F66" w:rsidP="00B97F66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6F59D2C3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63F7667E" w14:textId="77777777" w:rsidR="00B97F66" w:rsidRPr="00B41255" w:rsidRDefault="00B97F66" w:rsidP="00B97F66">
      <w:pPr>
        <w:pStyle w:val="a0"/>
        <w:rPr>
          <w:szCs w:val="21"/>
        </w:rPr>
      </w:pPr>
      <w:r w:rsidRPr="00B41255">
        <w:rPr>
          <w:rFonts w:hint="eastAsia"/>
          <w:szCs w:val="21"/>
        </w:rPr>
        <w:t xml:space="preserve">dn: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2523E018" w14:textId="77777777" w:rsidR="00B97F66" w:rsidRPr="001A7D52" w:rsidRDefault="00B97F66" w:rsidP="00B97F66">
      <w:pPr>
        <w:pStyle w:val="a0"/>
      </w:pPr>
      <w:r w:rsidRPr="00B41255">
        <w:rPr>
          <w:rFonts w:hint="eastAsia"/>
          <w:szCs w:val="21"/>
        </w:rPr>
        <w:t xml:space="preserve">nAlg: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6C58B6E8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26DD958" w14:textId="77777777" w:rsidR="00B97F66" w:rsidRPr="00DA2F80" w:rsidRDefault="00B97F66" w:rsidP="00B97F66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6C6021">
        <w:rPr>
          <w:sz w:val="21"/>
          <w:szCs w:val="21"/>
        </w:rPr>
        <w:t>CipherKey, SessionKey, KCV</w:t>
      </w:r>
      <w:r w:rsidRPr="00DA2F80">
        <w:rPr>
          <w:rFonts w:hint="eastAsia"/>
          <w:sz w:val="21"/>
          <w:szCs w:val="21"/>
        </w:rPr>
        <w:t>。</w:t>
      </w:r>
    </w:p>
    <w:p w14:paraId="6B37D092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CipherKey: </w:t>
      </w:r>
      <w:r w:rsidRPr="006C6021">
        <w:rPr>
          <w:rFonts w:hint="eastAsia"/>
          <w:sz w:val="21"/>
          <w:szCs w:val="21"/>
        </w:rPr>
        <w:t>公钥加密的会话密钥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57495571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SessionKey: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r w:rsidRPr="006C6021">
        <w:rPr>
          <w:rFonts w:hint="eastAsia"/>
          <w:sz w:val="21"/>
          <w:szCs w:val="21"/>
        </w:rPr>
        <w:t>个字符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r w:rsidRPr="006C6021">
        <w:rPr>
          <w:rFonts w:hint="eastAsia"/>
          <w:sz w:val="21"/>
          <w:szCs w:val="21"/>
        </w:rPr>
        <w:t>个</w:t>
      </w:r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35FB92D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25820657" w14:textId="77777777" w:rsidR="00B41255" w:rsidRPr="00B97F66" w:rsidRDefault="00B41255" w:rsidP="00B41255">
      <w:pPr>
        <w:pStyle w:val="a0"/>
      </w:pPr>
    </w:p>
    <w:p w14:paraId="464EF04F" w14:textId="77777777" w:rsidR="00543F9B" w:rsidRDefault="00543F9B">
      <w:pPr>
        <w:pStyle w:val="2"/>
        <w:rPr>
          <w:szCs w:val="22"/>
        </w:rPr>
      </w:pPr>
      <w:bookmarkStart w:id="344" w:name="_Toc3521"/>
      <w:bookmarkStart w:id="345" w:name="_Toc79658176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44"/>
      <w:bookmarkEnd w:id="345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RetWrap decryptDE(String pCertSerial,String pCipherKey)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接收用私钥解密数字信封，还原对称密钥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pCertSerial: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r w:rsidRPr="006C6021">
        <w:rPr>
          <w:rFonts w:hint="eastAsia"/>
          <w:szCs w:val="21"/>
        </w:rPr>
        <w:t xml:space="preserve">pCipherKey: </w:t>
      </w:r>
      <w:r w:rsidRPr="006C6021">
        <w:rPr>
          <w:rFonts w:hint="eastAsia"/>
          <w:szCs w:val="21"/>
        </w:rPr>
        <w:t>公钥加密的会话密钥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6C6021">
        <w:rPr>
          <w:sz w:val="21"/>
          <w:szCs w:val="21"/>
        </w:rPr>
        <w:t>SessionKey,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SessionKey: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158F94AA" w:rsidR="00543F9B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30A1A548" w14:textId="27C117D1" w:rsidR="00543F9B" w:rsidRDefault="00543F9B">
      <w:pPr>
        <w:pStyle w:val="2"/>
      </w:pPr>
      <w:bookmarkStart w:id="346" w:name="_Toc11949"/>
      <w:bookmarkStart w:id="347" w:name="_Toc79658177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46"/>
      <w:bookmarkEnd w:id="347"/>
    </w:p>
    <w:p w14:paraId="35BB753C" w14:textId="2F3813EA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0.3.1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 netSign(String pCertSerial, byte[] pOrgData)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</w:pPr>
      <w:r>
        <w:rPr>
          <w:rFonts w:hint="eastAsia"/>
        </w:rPr>
        <w:t>默认</w:t>
      </w:r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r w:rsidRPr="006C6021">
        <w:rPr>
          <w:rFonts w:hint="eastAsia"/>
          <w:szCs w:val="21"/>
        </w:rPr>
        <w:lastRenderedPageBreak/>
        <w:t xml:space="preserve">pCertSerial: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r w:rsidRPr="006C6021">
        <w:rPr>
          <w:rFonts w:hint="eastAsia"/>
          <w:szCs w:val="21"/>
        </w:rPr>
        <w:t xml:space="preserve">pOrgData: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>String netSign(String pCertSerial, String userId, byte[] pOrgData)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pCertSerial: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r w:rsidRPr="004C7C9B">
        <w:rPr>
          <w:szCs w:val="21"/>
        </w:rPr>
        <w:t>userId</w:t>
      </w:r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r w:rsidRPr="006C6021">
        <w:rPr>
          <w:rFonts w:hint="eastAsia"/>
          <w:szCs w:val="21"/>
        </w:rPr>
        <w:t xml:space="preserve">pOrgData: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B528938" w14:textId="5430EF77" w:rsidR="00786532" w:rsidRPr="004C7C9B" w:rsidRDefault="00786532" w:rsidP="00786532">
      <w:pPr>
        <w:pStyle w:val="4"/>
      </w:pPr>
      <w:r>
        <w:rPr>
          <w:rFonts w:hint="eastAsia"/>
        </w:rPr>
        <w:t>2</w:t>
      </w:r>
      <w:r>
        <w:t xml:space="preserve">0.3.3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28671145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0E5B83" w14:textId="302EA0E0" w:rsidR="00786532" w:rsidRPr="00E25349" w:rsidRDefault="00786532" w:rsidP="00786532">
      <w:pPr>
        <w:ind w:firstLine="420"/>
        <w:rPr>
          <w:sz w:val="21"/>
          <w:szCs w:val="21"/>
        </w:rPr>
      </w:pPr>
      <w:r w:rsidRPr="00786532">
        <w:rPr>
          <w:sz w:val="21"/>
          <w:szCs w:val="21"/>
        </w:rPr>
        <w:t>String netGSSign(String publicKey, String pCertSerial, byte[] pOrgData)</w:t>
      </w:r>
      <w:r w:rsidRPr="00E25349">
        <w:rPr>
          <w:rFonts w:hint="eastAsia"/>
          <w:sz w:val="21"/>
          <w:szCs w:val="21"/>
        </w:rPr>
        <w:t>;</w:t>
      </w:r>
    </w:p>
    <w:p w14:paraId="62D96317" w14:textId="77777777" w:rsidR="00786532" w:rsidRPr="00E25349" w:rsidRDefault="00786532" w:rsidP="0078653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BB5387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804AA4" w14:textId="77777777" w:rsidR="00786532" w:rsidRPr="00CE37F4" w:rsidRDefault="00786532" w:rsidP="00786532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Pr="00CE37F4">
        <w:rPr>
          <w:rFonts w:hint="eastAsia"/>
          <w:szCs w:val="21"/>
        </w:rPr>
        <w:t>，</w:t>
      </w:r>
    </w:p>
    <w:p w14:paraId="0F56B9E3" w14:textId="77777777" w:rsidR="00890FA9" w:rsidRDefault="00786532" w:rsidP="00890FA9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20D00C54" w14:textId="77777777" w:rsidR="00890FA9" w:rsidRDefault="00890FA9" w:rsidP="00890FA9">
      <w:pPr>
        <w:pStyle w:val="a0"/>
      </w:pPr>
      <w:r>
        <w:rPr>
          <w:rFonts w:hint="eastAsia"/>
        </w:rPr>
        <w:t>默认</w:t>
      </w:r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35BC654C" w14:textId="0691C21A" w:rsidR="00786532" w:rsidRPr="006C6021" w:rsidRDefault="00786532" w:rsidP="00890FA9">
      <w:pPr>
        <w:pStyle w:val="a0"/>
      </w:pPr>
      <w:r>
        <w:rPr>
          <w:rFonts w:hint="eastAsia"/>
        </w:rPr>
        <w:t>使用外部公钥做</w:t>
      </w:r>
      <w:r>
        <w:rPr>
          <w:rFonts w:hint="eastAsia"/>
        </w:rPr>
        <w:t>hash</w:t>
      </w:r>
      <w:r w:rsidR="00890FA9">
        <w:rPr>
          <w:rFonts w:hint="eastAsia"/>
        </w:rPr>
        <w:t>。</w:t>
      </w:r>
    </w:p>
    <w:p w14:paraId="1786E7C8" w14:textId="57E5FD4B" w:rsidR="00786532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330CF9" w14:textId="49BABF6A" w:rsidR="00786532" w:rsidRPr="00786532" w:rsidRDefault="00786532" w:rsidP="00786532">
      <w:pPr>
        <w:pStyle w:val="a0"/>
        <w:rPr>
          <w:lang w:bidi="ar"/>
        </w:rPr>
      </w:pPr>
      <w:r w:rsidRPr="00786532">
        <w:rPr>
          <w:rFonts w:hint="eastAsia"/>
          <w:lang w:bidi="ar"/>
        </w:rPr>
        <w:t xml:space="preserve">publicKey </w:t>
      </w:r>
      <w:r w:rsidRPr="00786532">
        <w:rPr>
          <w:rFonts w:hint="eastAsia"/>
          <w:lang w:bidi="ar"/>
        </w:rPr>
        <w:t>输入。公钥。</w:t>
      </w:r>
    </w:p>
    <w:p w14:paraId="3D22DBE6" w14:textId="0D678856" w:rsidR="00786532" w:rsidRPr="006C6021" w:rsidRDefault="00786532" w:rsidP="00786532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pCertSerial: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7D5AD9CC" w14:textId="77777777" w:rsidR="00786532" w:rsidRPr="001A7D52" w:rsidRDefault="00786532" w:rsidP="00786532">
      <w:pPr>
        <w:pStyle w:val="a0"/>
      </w:pPr>
      <w:r w:rsidRPr="006C6021">
        <w:rPr>
          <w:rFonts w:hint="eastAsia"/>
          <w:szCs w:val="21"/>
        </w:rPr>
        <w:t xml:space="preserve">pOrgData: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625FBF" w14:textId="77777777" w:rsidR="00786532" w:rsidRPr="00E25349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FFE6F2" w14:textId="77777777" w:rsidR="00786532" w:rsidRPr="00BC6257" w:rsidRDefault="00786532" w:rsidP="0078653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</w:pPr>
    </w:p>
    <w:p w14:paraId="6CC23450" w14:textId="0E744903" w:rsidR="00543F9B" w:rsidRDefault="00543F9B">
      <w:pPr>
        <w:pStyle w:val="2"/>
      </w:pPr>
      <w:bookmarkStart w:id="348" w:name="_Toc79658178"/>
      <w:bookmarkStart w:id="349" w:name="_Toc32215"/>
      <w:r>
        <w:rPr>
          <w:rFonts w:hint="eastAsia"/>
        </w:rPr>
        <w:lastRenderedPageBreak/>
        <w:t xml:space="preserve">20.4 </w:t>
      </w:r>
      <w:r>
        <w:rPr>
          <w:rFonts w:hint="eastAsia"/>
        </w:rPr>
        <w:t>验证数字签名</w:t>
      </w:r>
      <w:bookmarkEnd w:id="348"/>
    </w:p>
    <w:p w14:paraId="1E21A640" w14:textId="0CF295CC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 netVerify(String pCertSerial,byte[] pOrgData,String pSignData)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68B2A2B3" w:rsidR="004C7C9B" w:rsidRPr="006C6021" w:rsidRDefault="004C7C9B" w:rsidP="00CE37F4">
      <w:pPr>
        <w:pStyle w:val="a0"/>
      </w:pPr>
      <w:r>
        <w:rPr>
          <w:rFonts w:hint="eastAsia"/>
        </w:rPr>
        <w:t>默认</w:t>
      </w:r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 w:rsidR="00A17ECC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pCertSerial: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pOrgData: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pSignData: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>boolean netVerify(String pCertSerial, String userId, byte[] pOrgData, String pSignData)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pCertSerial: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szCs w:val="21"/>
        </w:rPr>
      </w:pPr>
      <w:r w:rsidRPr="004C7C9B">
        <w:rPr>
          <w:szCs w:val="21"/>
        </w:rPr>
        <w:t>userId</w:t>
      </w:r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pOrgData: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r w:rsidRPr="00634BAE">
        <w:rPr>
          <w:rFonts w:hint="eastAsia"/>
          <w:szCs w:val="21"/>
        </w:rPr>
        <w:t xml:space="preserve">pSignData: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5E41B2E2" w:rsidR="004C7C9B" w:rsidRDefault="004C7C9B" w:rsidP="004C7C9B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39E7D102" w14:textId="23935BF9" w:rsidR="00BA0CAB" w:rsidRPr="004C7C9B" w:rsidRDefault="00BA0CAB" w:rsidP="00BA0CAB">
      <w:pPr>
        <w:pStyle w:val="4"/>
      </w:pPr>
      <w:r>
        <w:rPr>
          <w:rFonts w:hint="eastAsia"/>
        </w:rPr>
        <w:t>2</w:t>
      </w:r>
      <w:r>
        <w:t>0.4.3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0D4A1225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A6D5CD" w14:textId="589262FC" w:rsidR="00BA0CAB" w:rsidRPr="00E25349" w:rsidRDefault="00BA0CAB" w:rsidP="00BA0CAB">
      <w:pPr>
        <w:ind w:firstLine="420"/>
        <w:rPr>
          <w:sz w:val="21"/>
          <w:szCs w:val="21"/>
        </w:rPr>
      </w:pPr>
      <w:r w:rsidRPr="00BA0CAB">
        <w:rPr>
          <w:sz w:val="21"/>
          <w:szCs w:val="21"/>
        </w:rPr>
        <w:t>boolean netGSVerify(String publicKey, String pCertSerial, byte[] pOrgData, String pSignData)</w:t>
      </w:r>
      <w:r w:rsidRPr="00E25349">
        <w:rPr>
          <w:rFonts w:hint="eastAsia"/>
          <w:sz w:val="21"/>
          <w:szCs w:val="21"/>
        </w:rPr>
        <w:t>;</w:t>
      </w:r>
    </w:p>
    <w:p w14:paraId="34651ACD" w14:textId="77777777" w:rsidR="00BA0CAB" w:rsidRPr="00E25349" w:rsidRDefault="00BA0CAB" w:rsidP="00BA0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5C1F1BB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C6362CF" w14:textId="77777777" w:rsidR="00BA0CAB" w:rsidRPr="00CE37F4" w:rsidRDefault="00BA0CAB" w:rsidP="00BA0CA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77877C9B" w14:textId="23C43A4D" w:rsidR="00A17ECC" w:rsidRDefault="00BA0CAB" w:rsidP="00BA0CA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39FD5658" w14:textId="34C6D688" w:rsidR="00A17ECC" w:rsidRDefault="00A17ECC" w:rsidP="00BA0CAB">
      <w:pPr>
        <w:pStyle w:val="a0"/>
      </w:pPr>
      <w:r>
        <w:rPr>
          <w:rFonts w:hint="eastAsia"/>
        </w:rPr>
        <w:t>默认</w:t>
      </w:r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2BD26ACE" w14:textId="632E0520" w:rsidR="00BA0CAB" w:rsidRPr="006C6021" w:rsidRDefault="00BA0CAB" w:rsidP="00BA0CAB">
      <w:pPr>
        <w:pStyle w:val="a0"/>
      </w:pPr>
      <w:r>
        <w:rPr>
          <w:rFonts w:hint="eastAsia"/>
        </w:rPr>
        <w:t>使用外部公钥做</w:t>
      </w:r>
      <w:r>
        <w:rPr>
          <w:rFonts w:hint="eastAsia"/>
        </w:rPr>
        <w:t>hash</w:t>
      </w:r>
      <w:r>
        <w:rPr>
          <w:rFonts w:hint="eastAsia"/>
        </w:rPr>
        <w:t>。</w:t>
      </w:r>
    </w:p>
    <w:p w14:paraId="42581EE0" w14:textId="6CE4100F" w:rsidR="00BA0CAB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448F176" w14:textId="596F2ADB" w:rsidR="00BA0CAB" w:rsidRPr="00BA0CAB" w:rsidRDefault="00BA0CAB" w:rsidP="00BA0CAB">
      <w:pPr>
        <w:pStyle w:val="a0"/>
        <w:rPr>
          <w:lang w:bidi="ar"/>
        </w:rPr>
      </w:pPr>
      <w:r w:rsidRPr="00BA0CAB">
        <w:rPr>
          <w:rFonts w:hint="eastAsia"/>
          <w:lang w:bidi="ar"/>
        </w:rPr>
        <w:t xml:space="preserve">publicKey </w:t>
      </w:r>
      <w:r w:rsidRPr="00BA0CAB">
        <w:rPr>
          <w:rFonts w:hint="eastAsia"/>
          <w:lang w:bidi="ar"/>
        </w:rPr>
        <w:t>输入。公钥</w:t>
      </w:r>
      <w:r>
        <w:rPr>
          <w:rFonts w:hint="eastAsia"/>
          <w:lang w:bidi="ar"/>
        </w:rPr>
        <w:t>。</w:t>
      </w:r>
    </w:p>
    <w:p w14:paraId="6873E245" w14:textId="18CBF485" w:rsidR="00BA0CAB" w:rsidRPr="00634BAE" w:rsidRDefault="00BA0CAB" w:rsidP="00BA0CAB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pCertSerial: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40BC4DC1" w14:textId="77777777" w:rsidR="00BA0CAB" w:rsidRPr="00634BAE" w:rsidRDefault="00BA0CAB" w:rsidP="00BA0CAB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pOrgData: </w:t>
      </w:r>
      <w:r w:rsidRPr="00634BAE">
        <w:rPr>
          <w:rFonts w:hint="eastAsia"/>
          <w:szCs w:val="21"/>
        </w:rPr>
        <w:t>待签名的原始数据。</w:t>
      </w:r>
    </w:p>
    <w:p w14:paraId="12FFB30B" w14:textId="77777777" w:rsidR="00BA0CAB" w:rsidRPr="001A7D52" w:rsidRDefault="00BA0CAB" w:rsidP="00BA0CAB">
      <w:pPr>
        <w:pStyle w:val="a0"/>
      </w:pPr>
      <w:r w:rsidRPr="00634BAE">
        <w:rPr>
          <w:rFonts w:hint="eastAsia"/>
          <w:szCs w:val="21"/>
        </w:rPr>
        <w:t xml:space="preserve">pSignData: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6845CDF" w14:textId="77777777" w:rsidR="00BA0CAB" w:rsidRPr="00E25349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EBD9D6" w14:textId="77777777" w:rsidR="00BA0CAB" w:rsidRPr="004C7C9B" w:rsidRDefault="00BA0CAB" w:rsidP="00BA0CAB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19785F2C" w14:textId="77777777" w:rsidR="00BA0CAB" w:rsidRPr="00BA0CAB" w:rsidRDefault="00BA0CAB" w:rsidP="00BA0CAB">
      <w:pPr>
        <w:pStyle w:val="a0"/>
      </w:pPr>
    </w:p>
    <w:p w14:paraId="54AA7B5E" w14:textId="77777777" w:rsidR="00543F9B" w:rsidRDefault="00543F9B">
      <w:pPr>
        <w:pStyle w:val="2"/>
      </w:pPr>
      <w:bookmarkStart w:id="350" w:name="_Toc79658179"/>
      <w:r>
        <w:rPr>
          <w:rFonts w:hint="eastAsia"/>
        </w:rPr>
        <w:t xml:space="preserve">20.5 </w:t>
      </w:r>
      <w:r>
        <w:rPr>
          <w:rFonts w:hint="eastAsia"/>
        </w:rPr>
        <w:t>获取证书序号</w:t>
      </w:r>
      <w:bookmarkEnd w:id="349"/>
      <w:bookmarkEnd w:id="350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getX509SN(int nCertType,byte[] certDN)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nCertType: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certDN: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51" w:name="_Toc13038"/>
      <w:bookmarkStart w:id="352" w:name="_Toc79658180"/>
      <w:r>
        <w:rPr>
          <w:rFonts w:hint="eastAsia"/>
        </w:rPr>
        <w:t>二十一、无卡支付业务指令(20180326)</w:t>
      </w:r>
      <w:bookmarkEnd w:id="351"/>
      <w:bookmarkEnd w:id="352"/>
    </w:p>
    <w:p w14:paraId="5E11C026" w14:textId="77777777" w:rsidR="00543F9B" w:rsidRDefault="00543F9B">
      <w:pPr>
        <w:pStyle w:val="2"/>
      </w:pPr>
      <w:bookmarkStart w:id="353" w:name="_Toc15264"/>
      <w:bookmarkStart w:id="354" w:name="_Toc79658181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53"/>
      <w:bookmarkEnd w:id="354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SM2SignCustomized(String certNo,byte[] orgData)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私钥签名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certNo: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orgData: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55" w:name="_Toc10455"/>
      <w:bookmarkStart w:id="356" w:name="_Toc79658182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55"/>
      <w:bookmarkEnd w:id="356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 SM2VerifyCustomized(String certNo, byte[] orgData,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算法，用指定的公钥对指定的原始数据进行数字签名验证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certNo: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orgData: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验签通过</w:t>
      </w:r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57" w:name="_Toc499120419"/>
      <w:bookmarkStart w:id="358" w:name="_Toc3513"/>
      <w:bookmarkStart w:id="359" w:name="_Toc79658183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57"/>
      <w:r>
        <w:rPr>
          <w:rFonts w:hint="eastAsia"/>
        </w:rPr>
        <w:t>公钥</w:t>
      </w:r>
      <w:bookmarkEnd w:id="358"/>
      <w:bookmarkEnd w:id="359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获取证书公钥</w:t>
      </w:r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 GetDNPublicKey(int dnType, byte[] dn)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编码的公钥</w:t>
      </w:r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dnType: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r w:rsidRPr="006737BE">
        <w:rPr>
          <w:rFonts w:hint="eastAsia"/>
          <w:szCs w:val="21"/>
        </w:rPr>
        <w:t xml:space="preserve">dn: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输出的公钥串，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获取证书公钥</w:t>
      </w:r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(byte[] Dn,int nKeyType)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获得机构的公钥</w:t>
      </w:r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，联调前需要导入公钥证书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r w:rsidRPr="005D1A85">
        <w:rPr>
          <w:rFonts w:hint="eastAsia"/>
          <w:szCs w:val="21"/>
        </w:rPr>
        <w:lastRenderedPageBreak/>
        <w:t xml:space="preserve">Dn: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r w:rsidRPr="005D1A85">
        <w:rPr>
          <w:rFonts w:hint="eastAsia"/>
          <w:szCs w:val="21"/>
        </w:rPr>
        <w:t xml:space="preserve">nKeyType: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：签名公钥，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加密公钥，如无加解密业务，传入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输出的公钥串，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格式，此公钥为他方机构的公钥</w:t>
      </w:r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60" w:name="_Toc21039"/>
      <w:bookmarkStart w:id="361" w:name="_Toc79658184"/>
      <w:r>
        <w:rPr>
          <w:rFonts w:hint="eastAsia"/>
        </w:rPr>
        <w:t>二十二、新增指令（高性能支持）</w:t>
      </w:r>
      <w:bookmarkEnd w:id="360"/>
      <w:bookmarkEnd w:id="361"/>
    </w:p>
    <w:p w14:paraId="260477D1" w14:textId="77777777" w:rsidR="00543F9B" w:rsidRDefault="00543F9B">
      <w:pPr>
        <w:pStyle w:val="2"/>
      </w:pPr>
      <w:bookmarkStart w:id="362" w:name="_Toc359"/>
      <w:bookmarkStart w:id="363" w:name="_Toc79658185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62"/>
      <w:bookmarkEnd w:id="363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RetWrap calcHash(String key, int hashType, String contextInfo, byte[] infoData)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秘钥数据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>hashType: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contextInfo: </w:t>
      </w:r>
      <w:r w:rsidRPr="006737BE">
        <w:rPr>
          <w:rFonts w:hint="eastAsia"/>
          <w:szCs w:val="21"/>
        </w:rPr>
        <w:t>输入的散列上下文信息，加密机输出，原文传入</w:t>
      </w:r>
    </w:p>
    <w:p w14:paraId="505B7902" w14:textId="77777777" w:rsidR="006737BE" w:rsidRPr="001A7D52" w:rsidRDefault="006737BE" w:rsidP="006737BE">
      <w:pPr>
        <w:pStyle w:val="a0"/>
      </w:pPr>
      <w:r w:rsidRPr="006737BE">
        <w:rPr>
          <w:rFonts w:hint="eastAsia"/>
          <w:szCs w:val="21"/>
        </w:rPr>
        <w:t xml:space="preserve">infoData: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771F8B" w:rsidRPr="00771F8B">
        <w:rPr>
          <w:sz w:val="21"/>
          <w:szCs w:val="21"/>
        </w:rPr>
        <w:t>contextInfo_Length,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contextInfo,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 xml:space="preserve">contextInfo_Length: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 xml:space="preserve">contextInfo: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64" w:name="_Toc15394"/>
      <w:bookmarkStart w:id="365" w:name="_Toc79658186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64"/>
      <w:bookmarkEnd w:id="365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66" w:name="_Toc14395"/>
      <w:bookmarkStart w:id="367" w:name="_Toc79658187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66"/>
      <w:bookmarkEnd w:id="367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</w:t>
            </w:r>
            <w:r>
              <w:rPr>
                <w:rFonts w:ascii="宋体" w:hAnsi="宋体" w:hint="eastAsia"/>
                <w:sz w:val="21"/>
                <w:szCs w:val="21"/>
              </w:rPr>
              <w:lastRenderedPageBreak/>
              <w:t>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注：数据长度如果不是8的整数倍，系统默认在数据后面填充0x80，如果填充后仍不是8的倍数，继续填充0x00至长度为8的倍数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68" w:name="_Toc28358"/>
      <w:bookmarkStart w:id="369" w:name="_Toc79658188"/>
      <w:r>
        <w:rPr>
          <w:rFonts w:hint="eastAsia"/>
        </w:rPr>
        <w:t>二十三、签名验签模块指令</w:t>
      </w:r>
      <w:bookmarkEnd w:id="368"/>
      <w:bookmarkEnd w:id="369"/>
    </w:p>
    <w:p w14:paraId="3B20EC3B" w14:textId="77777777" w:rsidR="00543F9B" w:rsidRDefault="00543F9B">
      <w:pPr>
        <w:pStyle w:val="2"/>
      </w:pPr>
      <w:bookmarkStart w:id="370" w:name="_Toc31630"/>
      <w:bookmarkStart w:id="371" w:name="_Toc79658189"/>
      <w:bookmarkStart w:id="372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70"/>
      <w:bookmarkEnd w:id="37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3" w:name="OLE_LINK11"/>
            <w:bookmarkEnd w:id="372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4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74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r>
        <w:rPr>
          <w:rFonts w:hint="eastAsia"/>
        </w:rPr>
        <w:t>Recv=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73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75" w:name="_Toc28969"/>
      <w:bookmarkStart w:id="376" w:name="_Toc79658190"/>
      <w:bookmarkStart w:id="377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获取指定公钥证书的</w:t>
      </w:r>
      <w:r>
        <w:rPr>
          <w:rFonts w:hint="eastAsia"/>
        </w:rPr>
        <w:t xml:space="preserve"> DN</w:t>
      </w:r>
      <w:bookmarkEnd w:id="375"/>
      <w:bookmarkEnd w:id="376"/>
    </w:p>
    <w:bookmarkEnd w:id="377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8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9" w:name="OLE_LINK18"/>
            <w:bookmarkEnd w:id="378"/>
            <w:r w:rsidRPr="00543F9B">
              <w:rPr>
                <w:rFonts w:hint="eastAsia"/>
                <w:sz w:val="21"/>
                <w:szCs w:val="21"/>
              </w:rPr>
              <w:lastRenderedPageBreak/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0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80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1" w:name="OLE_LINK13"/>
            <w:bookmarkEnd w:id="379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81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2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82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2D 2D 2D 2D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2D 2D 2D 2D 0A</w:t>
      </w:r>
    </w:p>
    <w:p w14:paraId="70127C4C" w14:textId="77777777" w:rsidR="00543F9B" w:rsidRDefault="00543F9B">
      <w:bookmarkStart w:id="383" w:name="OLE_LINK19"/>
      <w:r>
        <w:rPr>
          <w:rFonts w:hint="eastAsia"/>
        </w:rPr>
        <w:t>Recv=</w:t>
      </w:r>
    </w:p>
    <w:bookmarkEnd w:id="383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84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84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85" w:name="_Toc29935"/>
      <w:bookmarkStart w:id="386" w:name="_Toc79658191"/>
      <w:bookmarkStart w:id="387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5"/>
      <w:bookmarkEnd w:id="386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r w:rsidRPr="00584D53">
        <w:rPr>
          <w:sz w:val="21"/>
          <w:szCs w:val="21"/>
        </w:rPr>
        <w:t>byte[] SYD_NakedSign(byte[] orgData, String sCertDN)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，从加密设备获取对应的私钥证书，对指定的原始数据编制裸签名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orgData: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r w:rsidRPr="00584D53">
        <w:rPr>
          <w:rFonts w:hint="eastAsia"/>
          <w:szCs w:val="21"/>
        </w:rPr>
        <w:t xml:space="preserve">sCertDN: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87"/>
    </w:p>
    <w:p w14:paraId="415618FF" w14:textId="77777777" w:rsidR="00543F9B" w:rsidRDefault="00543F9B">
      <w:pPr>
        <w:pStyle w:val="2"/>
      </w:pPr>
      <w:bookmarkStart w:id="388" w:name="_Toc21130"/>
      <w:bookmarkStart w:id="389" w:name="_Toc79658192"/>
      <w:r>
        <w:rPr>
          <w:rFonts w:hint="eastAsia"/>
        </w:rPr>
        <w:lastRenderedPageBreak/>
        <w:t>23.4</w:t>
      </w:r>
      <w:r>
        <w:rPr>
          <w:rFonts w:hint="eastAsia"/>
        </w:rPr>
        <w:t>裸签验签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8"/>
      <w:bookmarkEnd w:id="389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r w:rsidRPr="00584D53">
        <w:rPr>
          <w:sz w:val="21"/>
          <w:szCs w:val="21"/>
        </w:rPr>
        <w:t>boolean SYD_NakedVerify(byte[] orgData, byte[] sign, String sCertDN)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，对指定的原始数据编制裸验签（遵循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orgData: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r w:rsidRPr="00584D53">
        <w:rPr>
          <w:rFonts w:hint="eastAsia"/>
          <w:szCs w:val="21"/>
        </w:rPr>
        <w:t xml:space="preserve">sCertDN: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390" w:name="_Toc31456"/>
      <w:bookmarkStart w:id="391" w:name="_Toc79658193"/>
      <w:bookmarkStart w:id="392" w:name="OLE_LINK25"/>
      <w:r>
        <w:rPr>
          <w:rFonts w:hint="eastAsia"/>
        </w:rPr>
        <w:t>23.5</w:t>
      </w:r>
      <w:r>
        <w:rPr>
          <w:rFonts w:hint="eastAsia"/>
        </w:rPr>
        <w:t>带公钥证书的数字签名（遵循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0"/>
      <w:bookmarkEnd w:id="391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>String detachedSign(int dataType, byte[] orgData, String sCertDN)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dataType: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392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>String SYD_DetachedSign(byte[] orgData, String sCertDN)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t>String SYD_SM2_DetachedSign_HA(byte[] orgData,String sCertDN)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7E0A621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  <w:r w:rsidR="0021437F">
        <w:rPr>
          <w:rFonts w:hint="eastAsia"/>
        </w:rPr>
        <w:t>（数据做带公钥的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sm3AndDetachedSign(byte[] orgData, String publicKey, String sCertDN)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通过指定的私钥对指定的原始数据编制带公钥证书的数字签名（遵循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所用的公钥</w:t>
      </w:r>
    </w:p>
    <w:p w14:paraId="44A46E89" w14:textId="77777777" w:rsidR="002244B4" w:rsidRPr="001A7D52" w:rsidRDefault="002244B4" w:rsidP="002244B4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7B1D7615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0BDC97B" w14:textId="213453DD" w:rsidR="006173D1" w:rsidRPr="00E93F54" w:rsidRDefault="006173D1" w:rsidP="006173D1">
      <w:pPr>
        <w:pStyle w:val="4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  <w:r w:rsidR="0021437F">
        <w:rPr>
          <w:rFonts w:hint="eastAsia"/>
        </w:rPr>
        <w:t>（数据做不带公钥的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4BE73A7E" w14:textId="77777777" w:rsidR="006173D1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BBC034" w14:textId="4E894C87" w:rsidR="006173D1" w:rsidRPr="00E25349" w:rsidRDefault="006173D1" w:rsidP="006173D1">
      <w:pPr>
        <w:pStyle w:val="a0"/>
        <w:rPr>
          <w:szCs w:val="21"/>
        </w:rPr>
      </w:pPr>
      <w:r w:rsidRPr="006173D1">
        <w:rPr>
          <w:lang w:bidi="ar"/>
        </w:rPr>
        <w:t>String sm3WithoutPKDetachedSign(byte[] orgData, String sCertDN)</w:t>
      </w:r>
      <w:r>
        <w:rPr>
          <w:rFonts w:hint="eastAsia"/>
          <w:lang w:bidi="ar"/>
        </w:rPr>
        <w:t>;</w:t>
      </w:r>
    </w:p>
    <w:p w14:paraId="3DC948DB" w14:textId="77777777" w:rsidR="006173D1" w:rsidRPr="00E25349" w:rsidRDefault="006173D1" w:rsidP="006173D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6DFCDBB7" w14:textId="77777777" w:rsidR="006173D1" w:rsidRPr="00E25349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85DED7" w14:textId="77777777" w:rsidR="006173D1" w:rsidRPr="002244B4" w:rsidRDefault="006173D1" w:rsidP="006173D1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通过指定的私钥对指定的原始数据编制带公钥证书的数字签名（遵循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62C28C2F" w14:textId="0697D50D" w:rsidR="006173D1" w:rsidRPr="006C6021" w:rsidRDefault="006173D1" w:rsidP="006173D1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>
        <w:rPr>
          <w:rFonts w:hint="eastAsia"/>
          <w:szCs w:val="21"/>
        </w:rPr>
        <w:t>不带公钥的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5C88DC1C" w14:textId="77777777" w:rsidR="006173D1" w:rsidRPr="005935C6" w:rsidRDefault="006173D1" w:rsidP="006173D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520EECE9" w14:textId="02EA69B1" w:rsidR="006173D1" w:rsidRPr="005935C6" w:rsidRDefault="006173D1" w:rsidP="006173D1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21A389C7" w14:textId="77777777" w:rsidR="006173D1" w:rsidRPr="001A7D52" w:rsidRDefault="006173D1" w:rsidP="006173D1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19E956AF" w14:textId="77777777" w:rsidR="006173D1" w:rsidRDefault="006173D1" w:rsidP="006173D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47F6CB" w14:textId="09EA772B" w:rsidR="006173D1" w:rsidRDefault="006173D1" w:rsidP="006173D1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393" w:name="_Toc2719"/>
      <w:bookmarkStart w:id="394" w:name="_Toc79658194"/>
      <w:bookmarkStart w:id="395" w:name="OLE_LINK28"/>
      <w:r>
        <w:rPr>
          <w:rFonts w:hint="eastAsia"/>
        </w:rPr>
        <w:t>23.6.1</w:t>
      </w:r>
      <w:r>
        <w:rPr>
          <w:rFonts w:hint="eastAsia"/>
        </w:rPr>
        <w:t>带公钥证书的数字签名验签（遵循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3"/>
      <w:bookmarkEnd w:id="394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带公钥证书的数字签名验签（遵循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>boolean detachedVerify(int dataType, 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dataType: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  <w:bookmarkEnd w:id="395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带公钥证书的数字签名验签（遵循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>boolean SYD_DetachedVerify(byte[]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lastRenderedPageBreak/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71E2CA0C" w14:textId="1EB08AC4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带公钥证书的数字签名验签</w:t>
      </w:r>
      <w:r w:rsidR="0021437F">
        <w:rPr>
          <w:rFonts w:hint="eastAsia"/>
        </w:rPr>
        <w:t>（数据做带公钥的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>boolean sm3AndDetachedVerify(byte[] orgData, String publicKey,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所用的公钥</w:t>
      </w:r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1AAC7AD8" w:rsidR="004D257F" w:rsidRDefault="004D257F" w:rsidP="004D257F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793AC515" w14:textId="65056841" w:rsidR="00787193" w:rsidRPr="0077168D" w:rsidRDefault="00787193" w:rsidP="00787193">
      <w:pPr>
        <w:pStyle w:val="4"/>
      </w:pPr>
      <w:r>
        <w:rPr>
          <w:rFonts w:hint="eastAsia"/>
        </w:rPr>
        <w:t>2</w:t>
      </w:r>
      <w:r>
        <w:t xml:space="preserve">3.6.1.4 </w:t>
      </w:r>
      <w:r w:rsidRPr="0077168D">
        <w:rPr>
          <w:rFonts w:hint="eastAsia"/>
        </w:rPr>
        <w:t>带公钥证书的数字签名验签</w:t>
      </w:r>
      <w:r>
        <w:rPr>
          <w:rFonts w:hint="eastAsia"/>
        </w:rPr>
        <w:t>（</w:t>
      </w:r>
      <w:r w:rsidR="0021437F">
        <w:rPr>
          <w:rFonts w:hint="eastAsia"/>
        </w:rPr>
        <w:t>数据做</w:t>
      </w:r>
      <w:r>
        <w:rPr>
          <w:rFonts w:hint="eastAsia"/>
        </w:rPr>
        <w:t>不带公钥</w:t>
      </w:r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5EA7AD8A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B96B29" w14:textId="2BAC7775" w:rsidR="00787193" w:rsidRPr="00E25349" w:rsidRDefault="00787193" w:rsidP="00787193">
      <w:pPr>
        <w:ind w:firstLine="420"/>
        <w:rPr>
          <w:sz w:val="21"/>
          <w:szCs w:val="21"/>
        </w:rPr>
      </w:pPr>
      <w:r w:rsidRPr="00787193">
        <w:rPr>
          <w:sz w:val="21"/>
          <w:szCs w:val="21"/>
        </w:rPr>
        <w:t>boolean sm3WithoutPKDetachedVerify(byte[]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2150F08B" w14:textId="77777777" w:rsidR="00787193" w:rsidRPr="00E25349" w:rsidRDefault="00787193" w:rsidP="0078719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3928C682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54440A" w14:textId="77777777" w:rsidR="00787193" w:rsidRPr="004D257F" w:rsidRDefault="00787193" w:rsidP="00787193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7C3132A" w14:textId="20FC079D" w:rsidR="00787193" w:rsidRPr="006C6021" w:rsidRDefault="00787193" w:rsidP="00787193">
      <w:pPr>
        <w:pStyle w:val="a0"/>
      </w:pPr>
      <w:r w:rsidRPr="004D257F">
        <w:rPr>
          <w:rFonts w:hint="eastAsia"/>
          <w:szCs w:val="21"/>
        </w:rPr>
        <w:t>原始数据将在接口内部进行</w:t>
      </w:r>
      <w:r>
        <w:rPr>
          <w:rFonts w:hint="eastAsia"/>
          <w:szCs w:val="21"/>
        </w:rPr>
        <w:t>不带公钥的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1C322E1" w14:textId="77777777" w:rsidR="00787193" w:rsidRPr="005935C6" w:rsidRDefault="00787193" w:rsidP="0078719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F2F2023" w14:textId="7FBCCB34" w:rsidR="00787193" w:rsidRPr="005935C6" w:rsidRDefault="00787193" w:rsidP="00787193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0DF0A7A0" w14:textId="77777777" w:rsidR="00787193" w:rsidRPr="001A7D52" w:rsidRDefault="00787193" w:rsidP="00787193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645B4E7C" w14:textId="77777777" w:rsidR="00787193" w:rsidRDefault="00787193" w:rsidP="0078719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DECF14" w14:textId="77777777" w:rsidR="00787193" w:rsidRDefault="00787193" w:rsidP="00787193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65F1684A" w14:textId="77777777" w:rsidR="00787193" w:rsidRDefault="00787193" w:rsidP="004D257F">
      <w:pPr>
        <w:pStyle w:val="a0"/>
        <w:rPr>
          <w:lang w:bidi="ar"/>
        </w:rPr>
      </w:pPr>
    </w:p>
    <w:p w14:paraId="6CDF3B21" w14:textId="067514D8" w:rsidR="004D257F" w:rsidRPr="0077168D" w:rsidRDefault="004D257F" w:rsidP="004D257F">
      <w:pPr>
        <w:pStyle w:val="4"/>
      </w:pPr>
      <w:r>
        <w:rPr>
          <w:rFonts w:hint="eastAsia"/>
        </w:rPr>
        <w:lastRenderedPageBreak/>
        <w:t>2</w:t>
      </w:r>
      <w:r>
        <w:t>3.6.1.</w:t>
      </w:r>
      <w:r w:rsidR="0037264D">
        <w:t>5</w:t>
      </w:r>
      <w:r>
        <w:t xml:space="preserve"> </w:t>
      </w:r>
      <w:r w:rsidRPr="004D257F">
        <w:rPr>
          <w:rFonts w:hint="eastAsia"/>
        </w:rPr>
        <w:t>对指定的原始数据核验其带公钥证书签名（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>boolean SYD_SM2_DetachedVerify_HA(byte[] orgData,String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304E4404" w14:textId="19429C86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>3.6.1.</w:t>
      </w:r>
      <w:r w:rsidR="0037264D">
        <w:t>6</w:t>
      </w:r>
      <w:r>
        <w:t xml:space="preserve"> </w:t>
      </w:r>
      <w:r w:rsidRPr="004D257F">
        <w:rPr>
          <w:rFonts w:hint="eastAsia"/>
        </w:rPr>
        <w:t>对指定的原始数据核验其带公钥证书签名（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>X509 detachedVerifyAndGetX509(int dataType, 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对指定的原始数据核验其带公钥证书签名（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r w:rsidRPr="00375AD0">
        <w:rPr>
          <w:rFonts w:hint="eastAsia"/>
        </w:rPr>
        <w:t xml:space="preserve">dataType: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7777777" w:rsidR="00543F9B" w:rsidRDefault="00543F9B">
      <w:pPr>
        <w:pStyle w:val="2"/>
      </w:pPr>
      <w:bookmarkStart w:id="396" w:name="_Toc7313"/>
      <w:bookmarkStart w:id="397" w:name="_Toc79658195"/>
      <w:r>
        <w:rPr>
          <w:rFonts w:hint="eastAsia"/>
        </w:rPr>
        <w:t>23.6.2</w:t>
      </w:r>
      <w:r>
        <w:rPr>
          <w:rFonts w:hint="eastAsia"/>
        </w:rPr>
        <w:t>带公钥证书的数字签名验签（遵循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6"/>
      <w:bookmarkEnd w:id="397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SYD_Get_X509_CertInfo_HA(byte[] orgData,String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证书信息（包含公钥字段）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398" w:name="_Toc20700"/>
      <w:bookmarkStart w:id="399" w:name="_Toc79658196"/>
      <w:bookmarkStart w:id="400" w:name="OLE_LINK30"/>
      <w:r>
        <w:rPr>
          <w:rFonts w:hint="eastAsia"/>
        </w:rPr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398"/>
      <w:bookmarkEnd w:id="399"/>
    </w:p>
    <w:bookmarkEnd w:id="400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01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01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DN:C=CN,ST=zhejiang,L=hz,O=xydkj,OU=2016072600000001,CN=doudou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[Send][len=268]: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[Recv][len=15]: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r>
        <w:rPr>
          <w:rFonts w:hint="eastAsia"/>
        </w:rPr>
        <w:t xml:space="preserve">SYD_IsCertExist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02" w:name="_Toc11398"/>
      <w:bookmarkStart w:id="403" w:name="_Toc79658197"/>
      <w:bookmarkStart w:id="404" w:name="OLE_LINK32"/>
      <w:r>
        <w:rPr>
          <w:rFonts w:hint="eastAsia"/>
        </w:rPr>
        <w:lastRenderedPageBreak/>
        <w:t>23.8</w:t>
      </w:r>
      <w:r>
        <w:rPr>
          <w:rFonts w:hint="eastAsia"/>
        </w:rPr>
        <w:t>查询所有证书</w:t>
      </w:r>
      <w:bookmarkEnd w:id="402"/>
      <w:bookmarkEnd w:id="403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RetWrap getAllCert(int dataFlag) throws UnsupportedEncodingException;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r w:rsidRPr="00D64126">
        <w:rPr>
          <w:rFonts w:hint="eastAsia"/>
          <w:szCs w:val="21"/>
        </w:rPr>
        <w:t>dataFlag</w:t>
      </w:r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r w:rsidRPr="00D64126">
        <w:rPr>
          <w:rFonts w:hint="eastAsia"/>
          <w:szCs w:val="21"/>
        </w:rPr>
        <w:t xml:space="preserve">RetWrap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="001A4FE6" w:rsidRPr="001A4FE6">
        <w:rPr>
          <w:szCs w:val="21"/>
        </w:rPr>
        <w:t>dataFlag,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certAllNum,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realCertNum,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dataAttrFlag,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certLenMax,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certDNs</w:t>
      </w:r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dataFlag: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certAllNum: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realCertNum: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dataAttrFlag: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certLenMax: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 xml:space="preserve">certDNs: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04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05" w:name="_Toc19218"/>
      <w:bookmarkStart w:id="406" w:name="_Toc79658198"/>
      <w:bookmarkStart w:id="407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05"/>
      <w:bookmarkEnd w:id="406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r w:rsidRPr="001A4FE6">
        <w:rPr>
          <w:sz w:val="21"/>
          <w:szCs w:val="21"/>
        </w:rPr>
        <w:t>RetWrap importCert(byte[] certData, byte[] organizationId)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certData: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r w:rsidRPr="001A4FE6">
        <w:rPr>
          <w:rFonts w:hint="eastAsia"/>
          <w:szCs w:val="21"/>
        </w:rPr>
        <w:t xml:space="preserve">organizationId: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r w:rsidRPr="00D64126">
        <w:rPr>
          <w:rFonts w:hint="eastAsia"/>
          <w:szCs w:val="21"/>
        </w:rPr>
        <w:t xml:space="preserve">RetWrap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Pr="001A4FE6">
        <w:rPr>
          <w:rFonts w:hint="eastAsia"/>
          <w:szCs w:val="21"/>
        </w:rPr>
        <w:t>retCode</w:t>
      </w:r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>retCode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r w:rsidRPr="001A4FE6">
        <w:rPr>
          <w:rFonts w:hint="eastAsia"/>
          <w:szCs w:val="21"/>
        </w:rPr>
        <w:t>retCode</w:t>
      </w:r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07"/>
    </w:p>
    <w:p w14:paraId="5E4CC80F" w14:textId="77777777" w:rsidR="00543F9B" w:rsidRDefault="00543F9B">
      <w:pPr>
        <w:pStyle w:val="2"/>
      </w:pPr>
      <w:bookmarkStart w:id="408" w:name="_Toc18756"/>
      <w:bookmarkStart w:id="409" w:name="_Toc79658199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的公钥证书。</w:t>
      </w:r>
      <w:bookmarkEnd w:id="408"/>
      <w:bookmarkEnd w:id="4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公钥证书数据长度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公钥证书数据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[Send][len=268]: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[Recv][len=1220]: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2D 2D 2D 2D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2D 2D 2D 2D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>2D 2D 2D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10" w:name="_Toc13789"/>
      <w:bookmarkStart w:id="411" w:name="_Toc79658200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的公钥证书</w:t>
      </w:r>
      <w:bookmarkEnd w:id="410"/>
      <w:bookmarkEnd w:id="4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[Send][len=268]: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lastRenderedPageBreak/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[Recv][len=14]: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2" w:name="_Toc7283"/>
      <w:bookmarkStart w:id="413" w:name="_Toc79658201"/>
      <w:r>
        <w:rPr>
          <w:rFonts w:ascii="黑体" w:hAnsi="黑体" w:cs="黑体" w:hint="eastAsia"/>
          <w:color w:val="000000"/>
          <w:shd w:val="clear" w:color="auto" w:fill="FFFFFF"/>
        </w:rPr>
        <w:t>23.12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带公钥证书与原始数据的数字签名（遵循 PKCS#7）</w:t>
      </w:r>
      <w:bookmarkEnd w:id="412"/>
      <w:bookmarkEnd w:id="413"/>
    </w:p>
    <w:p w14:paraId="4590B21D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说明：使用指定的证书 DN，从加密设备获取对应的私钥证书，对指定的原始数据编制带公钥证书的数字签名（遵循 </w:t>
      </w:r>
      <w:r>
        <w:rPr>
          <w:rFonts w:ascii="Times New Roman" w:hAnsi="Times New Roman"/>
          <w:color w:val="000000"/>
          <w:kern w:val="0"/>
          <w:sz w:val="21"/>
          <w:szCs w:val="21"/>
          <w:shd w:val="clear" w:color="auto" w:fill="FFFFFF"/>
          <w:lang w:bidi="ar"/>
        </w:rPr>
        <w:t>PKCS#7</w:t>
      </w: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）。</w:t>
      </w:r>
    </w:p>
    <w:p w14:paraId="5B0DE7D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C709088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ECC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BD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788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60826540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769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4320027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3A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B3D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449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AF5E7A2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A6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B8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92A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0x8018</w:t>
            </w:r>
          </w:p>
        </w:tc>
      </w:tr>
      <w:tr w:rsidR="00543F9B" w14:paraId="58C96CF3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EDB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DN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AB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256A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F39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DN</w:t>
            </w:r>
          </w:p>
        </w:tc>
      </w:tr>
      <w:tr w:rsidR="00543F9B" w14:paraId="40A290AF" w14:textId="77777777">
        <w:trPr>
          <w:trHeight w:val="9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8D9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394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BEC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待签名数据长度</w:t>
            </w:r>
          </w:p>
        </w:tc>
      </w:tr>
      <w:tr w:rsidR="00543F9B" w14:paraId="42D2881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A3E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6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</w:t>
            </w:r>
          </w:p>
        </w:tc>
      </w:tr>
      <w:tr w:rsidR="00543F9B" w14:paraId="485BE2CA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1A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474E4A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367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62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41A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651DC821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D4A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FF1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9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52526FC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7A1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2D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C12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4FEBD75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D5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46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A4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341BBA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E3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DB2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3D4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符合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PKCS7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标准的签名结果</w:t>
            </w:r>
          </w:p>
        </w:tc>
      </w:tr>
    </w:tbl>
    <w:p w14:paraId="1BC86869" w14:textId="77777777" w:rsidR="00543F9B" w:rsidRDefault="00543F9B">
      <w:pPr>
        <w:widowControl/>
        <w:shd w:val="clear" w:color="auto" w:fill="FFFFFF"/>
        <w:spacing w:line="315" w:lineRule="atLeast"/>
        <w:ind w:firstLine="42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p w14:paraId="725A31D9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4" w:name="_Toc32192"/>
      <w:bookmarkStart w:id="415" w:name="_Toc79658202"/>
      <w:r>
        <w:rPr>
          <w:rFonts w:ascii="黑体" w:hAnsi="黑体" w:cs="黑体" w:hint="eastAsia"/>
          <w:color w:val="000000"/>
          <w:shd w:val="clear" w:color="auto" w:fill="FFFFFF"/>
        </w:rPr>
        <w:t>23.13</w:t>
      </w:r>
      <w:r w:rsidR="000E19E5">
        <w:rPr>
          <w:rFonts w:ascii="黑体" w:hAnsi="黑体" w:cs="黑体" w:hint="eastAsia"/>
          <w:color w:val="000000"/>
          <w:shd w:val="clear" w:color="auto" w:fill="FFFFFF"/>
        </w:rPr>
        <w:t>没有</w:t>
      </w:r>
      <w:r w:rsidR="000E19E5">
        <w:rPr>
          <w:rFonts w:ascii="黑体" w:hAnsi="黑体" w:cs="黑体"/>
          <w:color w:val="000000"/>
          <w:shd w:val="clear" w:color="auto" w:fill="FFFFFF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带公钥证书与原始数据的数字签名验签（遵循 PKCS#7）</w:t>
      </w:r>
      <w:bookmarkEnd w:id="414"/>
      <w:bookmarkEnd w:id="415"/>
    </w:p>
    <w:p w14:paraId="09374A65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说明：对指定的原始数据核验其带公钥证书签名。如签名有效（含证书无效）且需返回签名</w:t>
      </w:r>
    </w:p>
    <w:p w14:paraId="292DC23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者公钥证书信息时，同时返回签名者公钥证书信息。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ED1B240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49F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5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36208925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E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19D3C4C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11A2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28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D1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139CA19D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03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D7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B67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10B4E640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C83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F1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97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已签名数据长度</w:t>
            </w:r>
          </w:p>
        </w:tc>
      </w:tr>
      <w:tr w:rsidR="00543F9B" w14:paraId="1462BB2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1D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lastRenderedPageBreak/>
              <w:t>已签名数据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1DE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9A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</w:tr>
      <w:tr w:rsidR="00543F9B" w14:paraId="21DC8F0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E93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是否返回证书信息标志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A9EB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300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00,：不返回</w:t>
            </w:r>
          </w:p>
          <w:p w14:paraId="7177F41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01：返回</w:t>
            </w:r>
          </w:p>
        </w:tc>
      </w:tr>
      <w:tr w:rsidR="00543F9B" w14:paraId="3246D636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6DB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5BADA78F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945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5BF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F45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C3DFE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F48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E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2F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0x8020</w:t>
            </w:r>
          </w:p>
        </w:tc>
      </w:tr>
      <w:tr w:rsidR="00543F9B" w14:paraId="64BA4769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252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F4B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B6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650703C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622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证书信息长度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732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C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E1B9F8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565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1"/>
                <w:szCs w:val="21"/>
                <w:lang w:bidi="ar"/>
              </w:rPr>
              <w:t>返回已签名数据或证书信息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CC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435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，则返回已签名数据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,</w:t>
            </w:r>
          </w:p>
          <w:p w14:paraId="249AB4E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CERT_INFO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结构的证书数据</w:t>
            </w:r>
          </w:p>
        </w:tc>
      </w:tr>
    </w:tbl>
    <w:p w14:paraId="64C48138" w14:textId="77777777" w:rsidR="00543F9B" w:rsidRDefault="00543F9B">
      <w:pPr>
        <w:ind w:firstLine="420"/>
      </w:pPr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6" w:name="_Toc3102"/>
      <w:bookmarkStart w:id="417" w:name="_Toc79658203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16"/>
      <w:bookmarkEnd w:id="417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GetX509CertInfo(String pCert)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r w:rsidRPr="000E19E5">
        <w:rPr>
          <w:rFonts w:hint="eastAsia"/>
          <w:szCs w:val="21"/>
        </w:rPr>
        <w:t>pCert</w:t>
      </w:r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080CEF10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8" w:name="_Toc13791"/>
      <w:bookmarkStart w:id="419" w:name="_Toc79658204"/>
      <w:r>
        <w:rPr>
          <w:rFonts w:ascii="黑体" w:hAnsi="黑体" w:cs="黑体" w:hint="eastAsia"/>
          <w:color w:val="000000"/>
          <w:shd w:val="clear" w:color="auto" w:fill="FFFFFF"/>
        </w:rPr>
        <w:t>23.15获取证书内容</w:t>
      </w:r>
      <w:bookmarkEnd w:id="418"/>
      <w:bookmarkEnd w:id="419"/>
    </w:p>
    <w:p w14:paraId="016E4FC5" w14:textId="1EE9963A" w:rsidR="00E50BEB" w:rsidRPr="00E50BEB" w:rsidRDefault="00E50BEB" w:rsidP="00E50BEB">
      <w:pPr>
        <w:pStyle w:val="4"/>
      </w:pPr>
      <w:r>
        <w:t xml:space="preserve">23.15.1 </w:t>
      </w:r>
      <w:r>
        <w:rPr>
          <w:rFonts w:ascii="黑体" w:hAnsi="黑体" w:cs="黑体" w:hint="eastAsia"/>
          <w:color w:val="000000"/>
          <w:shd w:val="clear" w:color="auto" w:fill="FFFFFF"/>
        </w:rPr>
        <w:t>通过机构号获取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GetX509CertFileC(String userId, int nCertType)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r w:rsidRPr="000E19E5">
        <w:rPr>
          <w:rFonts w:hint="eastAsia"/>
          <w:szCs w:val="21"/>
        </w:rPr>
        <w:t xml:space="preserve">userId: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r w:rsidRPr="000E19E5">
        <w:rPr>
          <w:rFonts w:hint="eastAsia"/>
          <w:szCs w:val="21"/>
        </w:rPr>
        <w:t>位数字</w:t>
      </w:r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r w:rsidRPr="000E19E5">
        <w:rPr>
          <w:rFonts w:hint="eastAsia"/>
          <w:szCs w:val="21"/>
        </w:rPr>
        <w:t xml:space="preserve">nCertType: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F098C7C" w:rsidR="00543F9B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lastRenderedPageBreak/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65126FCA" w14:textId="174FA49E" w:rsidR="00E50BEB" w:rsidRPr="00E50BEB" w:rsidRDefault="00E50BEB" w:rsidP="00E50BEB">
      <w:pPr>
        <w:pStyle w:val="4"/>
      </w:pPr>
      <w:r>
        <w:t xml:space="preserve">23.15.2 </w:t>
      </w:r>
      <w:r>
        <w:rPr>
          <w:rFonts w:ascii="黑体" w:hAnsi="黑体" w:cs="黑体" w:hint="eastAsia"/>
          <w:color w:val="000000"/>
          <w:shd w:val="clear" w:color="auto" w:fill="FFFFFF"/>
        </w:rPr>
        <w:t>通过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序列号</w:t>
      </w:r>
      <w:r>
        <w:rPr>
          <w:rFonts w:ascii="黑体" w:hAnsi="黑体" w:cs="黑体" w:hint="eastAsia"/>
          <w:color w:val="000000"/>
          <w:shd w:val="clear" w:color="auto" w:fill="FFFFFF"/>
        </w:rPr>
        <w:t>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0F5772C0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D9E57A" w14:textId="56840CC9" w:rsidR="00E50BEB" w:rsidRPr="00E25349" w:rsidRDefault="00280847" w:rsidP="00E50BEB">
      <w:pPr>
        <w:ind w:firstLine="420"/>
        <w:rPr>
          <w:sz w:val="21"/>
          <w:szCs w:val="21"/>
        </w:rPr>
      </w:pPr>
      <w:r w:rsidRPr="00280847">
        <w:rPr>
          <w:sz w:val="21"/>
          <w:szCs w:val="21"/>
        </w:rPr>
        <w:t>String GetX509CertFileBySN(String sn, int nCertType)</w:t>
      </w:r>
      <w:r w:rsidR="00E50BEB" w:rsidRPr="00D64126">
        <w:rPr>
          <w:sz w:val="21"/>
          <w:szCs w:val="21"/>
        </w:rPr>
        <w:t>;</w:t>
      </w:r>
    </w:p>
    <w:p w14:paraId="4A4535DD" w14:textId="77777777" w:rsidR="00E50BEB" w:rsidRPr="00E25349" w:rsidRDefault="00E50BEB" w:rsidP="00E50BE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5C303022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B361D1" w14:textId="78BCB5B8" w:rsidR="00E50BEB" w:rsidRPr="006C6021" w:rsidRDefault="00280847" w:rsidP="00E50BEB">
      <w:pPr>
        <w:pStyle w:val="a0"/>
      </w:pPr>
      <w:r w:rsidRPr="00280847">
        <w:rPr>
          <w:rFonts w:hint="eastAsia"/>
          <w:szCs w:val="21"/>
        </w:rPr>
        <w:t>通过</w:t>
      </w:r>
      <w:r w:rsidR="00726EEC" w:rsidRPr="00280847">
        <w:rPr>
          <w:rFonts w:hint="eastAsia"/>
          <w:szCs w:val="21"/>
        </w:rPr>
        <w:t>证书序号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获取</w:t>
      </w:r>
      <w:r w:rsidRPr="00280847">
        <w:rPr>
          <w:rFonts w:hint="eastAsia"/>
          <w:szCs w:val="21"/>
        </w:rPr>
        <w:t xml:space="preserve"> X509 </w:t>
      </w:r>
      <w:r w:rsidRPr="00280847">
        <w:rPr>
          <w:rFonts w:hint="eastAsia"/>
          <w:szCs w:val="21"/>
        </w:rPr>
        <w:t>证书信息</w:t>
      </w:r>
      <w:r w:rsidR="00E50BEB" w:rsidRPr="006C6021">
        <w:rPr>
          <w:rFonts w:hint="eastAsia"/>
        </w:rPr>
        <w:t>。</w:t>
      </w:r>
    </w:p>
    <w:p w14:paraId="5FBC641E" w14:textId="77777777" w:rsidR="00E50BEB" w:rsidRPr="005935C6" w:rsidRDefault="00E50BEB" w:rsidP="00E50BE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959C0E4" w14:textId="2B59E6AC" w:rsidR="00E50BEB" w:rsidRPr="000E19E5" w:rsidRDefault="00280847" w:rsidP="00E50BEB">
      <w:pPr>
        <w:pStyle w:val="a0"/>
        <w:rPr>
          <w:szCs w:val="21"/>
        </w:rPr>
      </w:pPr>
      <w:r>
        <w:rPr>
          <w:rFonts w:hint="eastAsia"/>
          <w:szCs w:val="21"/>
        </w:rPr>
        <w:t>sn</w:t>
      </w:r>
      <w:r w:rsidR="00E50BEB" w:rsidRPr="000E19E5">
        <w:rPr>
          <w:rFonts w:hint="eastAsia"/>
          <w:szCs w:val="21"/>
        </w:rPr>
        <w:t xml:space="preserve">: 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，证书序号</w:t>
      </w:r>
      <w:r w:rsidR="00E50BEB" w:rsidRPr="000E19E5">
        <w:rPr>
          <w:rFonts w:hint="eastAsia"/>
          <w:szCs w:val="21"/>
        </w:rPr>
        <w:t>。</w:t>
      </w:r>
    </w:p>
    <w:p w14:paraId="6349DD8B" w14:textId="77777777" w:rsidR="00E50BEB" w:rsidRPr="001A7D52" w:rsidRDefault="00E50BEB" w:rsidP="00E50BEB">
      <w:pPr>
        <w:pStyle w:val="a0"/>
      </w:pPr>
      <w:r w:rsidRPr="000E19E5">
        <w:rPr>
          <w:rFonts w:hint="eastAsia"/>
          <w:szCs w:val="21"/>
        </w:rPr>
        <w:t xml:space="preserve">nCertType: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23C4FADC" w14:textId="77777777" w:rsidR="00E50BEB" w:rsidRDefault="00E50BEB" w:rsidP="00E50BE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5F74D9" w14:textId="4C2CAE42" w:rsidR="00E50BEB" w:rsidRPr="000E19E5" w:rsidRDefault="00E50BEB" w:rsidP="00E50BE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0" w:name="_Toc14079"/>
      <w:bookmarkStart w:id="421" w:name="_Toc79658205"/>
      <w:r>
        <w:rPr>
          <w:rFonts w:ascii="黑体" w:hAnsi="黑体" w:cs="黑体" w:hint="eastAsia"/>
          <w:color w:val="000000"/>
          <w:shd w:val="clear" w:color="auto" w:fill="FFFFFF"/>
        </w:rPr>
        <w:t>23.16 通过索引获取公钥</w:t>
      </w:r>
      <w:bookmarkEnd w:id="420"/>
      <w:bookmarkEnd w:id="421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RSAGetPublicKeyC(String userId, int nKeyTypes)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通过索引获取公钥</w:t>
      </w:r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r w:rsidRPr="000E19E5">
        <w:rPr>
          <w:rFonts w:hint="eastAsia"/>
          <w:szCs w:val="21"/>
        </w:rPr>
        <w:t>userId: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r w:rsidRPr="000E19E5">
        <w:rPr>
          <w:rFonts w:hint="eastAsia"/>
          <w:szCs w:val="21"/>
        </w:rPr>
        <w:t xml:space="preserve">nKeyTypes: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：签名公钥</w:t>
      </w:r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加密公钥</w:t>
      </w:r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输出的公钥串，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格式。输出的公钥串，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SM2GetPublicKeyC(String userId, int nKeyType)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公钥</w:t>
      </w:r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r w:rsidRPr="000E19E5">
        <w:rPr>
          <w:rFonts w:hint="eastAsia"/>
          <w:szCs w:val="21"/>
        </w:rPr>
        <w:lastRenderedPageBreak/>
        <w:t xml:space="preserve">userId: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r w:rsidRPr="000E19E5">
        <w:rPr>
          <w:rFonts w:hint="eastAsia"/>
          <w:szCs w:val="21"/>
        </w:rPr>
        <w:t xml:space="preserve">nKeyTypes: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：签名公钥，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加密公钥，如无加解密业务，传入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>String SYD_SM2_Get_Id_PublicKey_HA (String pUserID,</w:t>
      </w:r>
      <w:r>
        <w:rPr>
          <w:lang w:bidi="ar"/>
        </w:rPr>
        <w:t xml:space="preserve"> </w:t>
      </w:r>
      <w:r w:rsidRPr="00343B8B">
        <w:rPr>
          <w:lang w:bidi="ar"/>
        </w:rPr>
        <w:t>int nKeyType)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公钥</w:t>
      </w:r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r w:rsidRPr="000E19E5">
        <w:rPr>
          <w:rFonts w:hint="eastAsia"/>
          <w:szCs w:val="21"/>
        </w:rPr>
        <w:t xml:space="preserve">userId: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r w:rsidRPr="000E19E5">
        <w:rPr>
          <w:rFonts w:hint="eastAsia"/>
          <w:szCs w:val="21"/>
        </w:rPr>
        <w:t xml:space="preserve">nKeyTypes: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：签名公钥，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加密公钥，如无加解密业务，传入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2" w:name="_Toc83224904"/>
      <w:r>
        <w:rPr>
          <w:rFonts w:asciiTheme="minorHAnsi" w:eastAsiaTheme="minorEastAsia" w:hAnsiTheme="minorHAnsi" w:cstheme="minorBidi"/>
          <w:b/>
          <w:sz w:val="32"/>
        </w:rPr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公钥(DER 编码)</w:t>
      </w:r>
      <w:bookmarkEnd w:id="422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SM2GetPublicKeyC(String privateKeyTag)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公钥(DER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公钥数据的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3" w:name="_Toc83224905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导出一个SM2私钥</w:t>
      </w:r>
      <w:bookmarkEnd w:id="423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SM2GetPrivateKeyC(String privateKeyTag)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lastRenderedPageBreak/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SM2私钥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LMK下加密的私钥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4" w:name="_Toc79658206"/>
      <w:bookmarkStart w:id="425" w:name="_Toc437253691"/>
      <w:bookmarkStart w:id="426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带公钥证书与签名属性的数字签名（遵循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4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byte[] detachedSign(int dataType, byte[] orgData, int keyTag)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带公钥证书与签名属性的数字签名（遵循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dataType: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orgData: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r w:rsidRPr="0020028C">
        <w:rPr>
          <w:rFonts w:hint="eastAsia"/>
          <w:szCs w:val="21"/>
        </w:rPr>
        <w:t xml:space="preserve">keyTag: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7" w:name="_Toc79658207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带公钥证书与签名属性的数字签名验签（遵循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7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>boolean detachedVerify(int dataType, byte[] orgData,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对指定的原始数据核验其带公钥证书签名。如签名有效（含证书无效）且需返回签名者公钥证书信息时，同时返回签名者公钥证书信息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dataType: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orgData: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boolean</w:t>
      </w:r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28" w:name="_Toc79658208"/>
      <w:r>
        <w:rPr>
          <w:rFonts w:hint="eastAsia"/>
        </w:rPr>
        <w:lastRenderedPageBreak/>
        <w:t>23.</w:t>
      </w:r>
      <w:r w:rsidR="004A7B4A">
        <w:t>20</w:t>
      </w:r>
      <w:r>
        <w:rPr>
          <w:rFonts w:hint="eastAsia"/>
        </w:rPr>
        <w:t>带公钥证书的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28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>String detachedSignbysn(int dataType, byte[] orgData, String certificateNo)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使用指定的证书序列号，从加密设备获取对应的私钥证书，对指定的原始数据编制带公钥证书的数字签名（遵循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dataType: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orgData: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r w:rsidRPr="00681B05">
        <w:rPr>
          <w:rFonts w:hint="eastAsia"/>
          <w:szCs w:val="21"/>
        </w:rPr>
        <w:t>certificateNo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29" w:name="_Toc79658209"/>
      <w:r>
        <w:rPr>
          <w:rFonts w:hint="eastAsia"/>
        </w:rPr>
        <w:t>二十四、加密机设备监控指令</w:t>
      </w:r>
      <w:bookmarkEnd w:id="425"/>
      <w:bookmarkEnd w:id="426"/>
      <w:bookmarkEnd w:id="429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30" w:name="_Toc424301367"/>
      <w:bookmarkStart w:id="431" w:name="_Toc424300989"/>
      <w:bookmarkStart w:id="432" w:name="_Toc437253692"/>
      <w:bookmarkStart w:id="433" w:name="_Toc79503121"/>
      <w:bookmarkStart w:id="434" w:name="_Toc79503657"/>
      <w:bookmarkStart w:id="435" w:name="_Toc79655556"/>
      <w:bookmarkStart w:id="436" w:name="_Toc79658210"/>
      <w:bookmarkStart w:id="437" w:name="_Toc424300235"/>
      <w:bookmarkEnd w:id="430"/>
      <w:bookmarkEnd w:id="431"/>
      <w:bookmarkEnd w:id="432"/>
      <w:bookmarkEnd w:id="433"/>
      <w:bookmarkEnd w:id="434"/>
      <w:bookmarkEnd w:id="435"/>
      <w:bookmarkEnd w:id="436"/>
    </w:p>
    <w:p w14:paraId="7A1CC98D" w14:textId="77777777" w:rsidR="00543F9B" w:rsidRDefault="00543F9B">
      <w:pPr>
        <w:pStyle w:val="2"/>
      </w:pPr>
      <w:bookmarkStart w:id="438" w:name="_Toc437253693"/>
      <w:bookmarkStart w:id="439" w:name="_Toc424301368"/>
      <w:bookmarkStart w:id="440" w:name="_Toc79658211"/>
      <w:r>
        <w:rPr>
          <w:rFonts w:hint="eastAsia"/>
        </w:rPr>
        <w:t>24.1</w:t>
      </w:r>
      <w:r>
        <w:rPr>
          <w:rFonts w:hint="eastAsia"/>
        </w:rPr>
        <w:t>获取加密机</w:t>
      </w:r>
      <w:r>
        <w:rPr>
          <w:rFonts w:hint="eastAsia"/>
        </w:rPr>
        <w:t>cpu</w:t>
      </w:r>
      <w:r>
        <w:rPr>
          <w:rFonts w:hint="eastAsia"/>
        </w:rPr>
        <w:t>，内存，磁盘使用状况</w:t>
      </w:r>
      <w:bookmarkEnd w:id="437"/>
      <w:bookmarkEnd w:id="438"/>
      <w:bookmarkEnd w:id="439"/>
      <w:bookmarkEnd w:id="440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r w:rsidRPr="00657A1C">
        <w:rPr>
          <w:sz w:val="21"/>
          <w:szCs w:val="21"/>
        </w:rPr>
        <w:t>RetWrap getStatus()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获取加密机cpu，内存，磁盘使用状况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RetWrap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cpu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41" w:name="_Toc424300236"/>
      <w:bookmarkStart w:id="442" w:name="_Toc437253694"/>
      <w:bookmarkStart w:id="443" w:name="_Toc424301369"/>
      <w:bookmarkStart w:id="444" w:name="_Toc79658212"/>
      <w:r>
        <w:rPr>
          <w:rFonts w:hint="eastAsia"/>
        </w:rPr>
        <w:t>24.2</w:t>
      </w:r>
      <w:r>
        <w:rPr>
          <w:rFonts w:hint="eastAsia"/>
        </w:rPr>
        <w:t>获取加密机设备信息</w:t>
      </w:r>
      <w:bookmarkEnd w:id="441"/>
      <w:bookmarkEnd w:id="442"/>
      <w:bookmarkEnd w:id="443"/>
      <w:bookmarkEnd w:id="444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r w:rsidRPr="00217043">
        <w:rPr>
          <w:sz w:val="21"/>
          <w:szCs w:val="21"/>
        </w:rPr>
        <w:t>RetWrap getVersion(String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获取加密机设备信息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RetWrap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45" w:name="_Toc79658213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45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46" w:name="_Toc79658214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46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47" w:name="_Toc79658215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47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48" w:name="_Toc79658216"/>
      <w:r>
        <w:rPr>
          <w:rFonts w:hint="eastAsia"/>
        </w:rPr>
        <w:t>二十五、新增指令</w:t>
      </w:r>
      <w:bookmarkEnd w:id="448"/>
    </w:p>
    <w:p w14:paraId="28D352FD" w14:textId="167614D0" w:rsidR="0040661D" w:rsidRPr="00DF6D68" w:rsidRDefault="0040661D" w:rsidP="0040661D">
      <w:pPr>
        <w:pStyle w:val="2"/>
      </w:pPr>
      <w:bookmarkStart w:id="449" w:name="_Toc79658217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49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sz w:val="21"/>
          <w:szCs w:val="21"/>
        </w:rPr>
        <w:t>RetWrap SYD_SM2GenKeyPair()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DF6D68">
        <w:rPr>
          <w:rFonts w:hint="eastAsia"/>
          <w:sz w:val="21"/>
          <w:szCs w:val="21"/>
        </w:rPr>
        <w:t>privateKey</w:t>
      </w:r>
      <w:r w:rsidRPr="00E25349">
        <w:rPr>
          <w:sz w:val="21"/>
          <w:szCs w:val="21"/>
        </w:rPr>
        <w:t xml:space="preserve">, </w:t>
      </w:r>
      <w:r w:rsidRPr="00DF6D68">
        <w:rPr>
          <w:rFonts w:hint="eastAsia"/>
          <w:sz w:val="21"/>
          <w:szCs w:val="21"/>
        </w:rPr>
        <w:t>publicKey</w:t>
      </w:r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privateKey: LMK </w:t>
      </w:r>
      <w:r w:rsidRPr="00DF6D68">
        <w:rPr>
          <w:rFonts w:hint="eastAsia"/>
          <w:sz w:val="21"/>
          <w:szCs w:val="21"/>
        </w:rPr>
        <w:t>加密下的私钥</w:t>
      </w:r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publicKey: </w:t>
      </w:r>
      <w:r w:rsidRPr="00DF6D68">
        <w:rPr>
          <w:rFonts w:hint="eastAsia"/>
          <w:sz w:val="21"/>
          <w:szCs w:val="21"/>
        </w:rPr>
        <w:t>公钥的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50" w:name="_Toc79658218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50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sz w:val="21"/>
          <w:szCs w:val="21"/>
        </w:rPr>
        <w:t>byte[] Encrypt_Data(int alg, int roundModel, int fullMode, String DEK, byte[] infoData,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加密算法，</w:t>
      </w:r>
      <w:r>
        <w:rPr>
          <w:rFonts w:hint="eastAsia"/>
        </w:rPr>
        <w:t>1:DES,2:3DES,3:IDEA,4:SM1,5:AES,6:SM4</w:t>
      </w:r>
    </w:p>
    <w:p w14:paraId="710FDCC1" w14:textId="77777777" w:rsidR="0040661D" w:rsidRDefault="0040661D" w:rsidP="0040661D">
      <w:pPr>
        <w:pStyle w:val="a0"/>
      </w:pPr>
      <w:r>
        <w:rPr>
          <w:rFonts w:hint="eastAsia"/>
        </w:rPr>
        <w:t xml:space="preserve">roundModel: </w:t>
      </w:r>
      <w:r>
        <w:rPr>
          <w:rFonts w:hint="eastAsia"/>
        </w:rPr>
        <w:t>密钥加密模式，</w:t>
      </w:r>
      <w:r>
        <w:rPr>
          <w:rFonts w:hint="eastAsia"/>
        </w:rPr>
        <w:t>1:ECB,2:CBC,3:CFB,4:OFB</w:t>
      </w:r>
    </w:p>
    <w:p w14:paraId="0894CA9C" w14:textId="77777777" w:rsidR="0040661D" w:rsidRDefault="0040661D" w:rsidP="0040661D">
      <w:pPr>
        <w:pStyle w:val="a0"/>
      </w:pPr>
      <w:r>
        <w:rPr>
          <w:rFonts w:hint="eastAsia"/>
        </w:rPr>
        <w:t xml:space="preserve">fullMode: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的整数倍，不填充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秘钥，如果源密钥为外部送入，则为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r>
        <w:rPr>
          <w:rFonts w:hint="eastAsia"/>
        </w:rPr>
        <w:lastRenderedPageBreak/>
        <w:t xml:space="preserve">infoData: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40661D">
        <w:rPr>
          <w:rFonts w:hint="eastAsia"/>
          <w:sz w:val="21"/>
          <w:szCs w:val="21"/>
        </w:rPr>
        <w:t>infoData</w:t>
      </w:r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 xml:space="preserve">infoData: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51" w:name="_Toc79658219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51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 Decrypt_Data(int alg, int roundModel, int fullMode, String DEK, byte[] infoData,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加密算法，</w:t>
      </w:r>
      <w:r>
        <w:rPr>
          <w:rFonts w:hint="eastAsia"/>
        </w:rPr>
        <w:t>1:DES,2:3DES,3:IDEA,4:SM1,5:AES,6:SM4</w:t>
      </w:r>
    </w:p>
    <w:p w14:paraId="5B161898" w14:textId="77777777" w:rsidR="00915001" w:rsidRDefault="00915001" w:rsidP="00915001">
      <w:pPr>
        <w:pStyle w:val="a0"/>
      </w:pPr>
      <w:r>
        <w:rPr>
          <w:rFonts w:hint="eastAsia"/>
        </w:rPr>
        <w:t xml:space="preserve">roundModel: </w:t>
      </w:r>
      <w:r>
        <w:rPr>
          <w:rFonts w:hint="eastAsia"/>
        </w:rPr>
        <w:t>密钥加密模式，</w:t>
      </w:r>
      <w:r>
        <w:rPr>
          <w:rFonts w:hint="eastAsia"/>
        </w:rPr>
        <w:t>1:ECB,2:CBC,3:CFB,4:OFB</w:t>
      </w:r>
    </w:p>
    <w:p w14:paraId="79BA6D6F" w14:textId="77777777" w:rsidR="00915001" w:rsidRDefault="00915001" w:rsidP="00915001">
      <w:pPr>
        <w:pStyle w:val="a0"/>
      </w:pPr>
      <w:r>
        <w:rPr>
          <w:rFonts w:hint="eastAsia"/>
        </w:rPr>
        <w:t xml:space="preserve">fullMode: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的整数倍，不填充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秘钥，如果源密钥为外部送入，则为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52" w:name="_Toc79658220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r>
        <w:rPr>
          <w:rFonts w:hint="eastAsia"/>
        </w:rPr>
        <w:t>核压指令</w:t>
      </w:r>
      <w:bookmarkEnd w:id="452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 VerifyMIYA(String AreaCode, int Version, int Alg, String mac, byte[] Data, byte fullFlag, byte macLenFlag)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rFonts w:hint="eastAsia"/>
          <w:sz w:val="21"/>
          <w:szCs w:val="21"/>
        </w:rPr>
        <w:t>核压指令</w:t>
      </w:r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r>
        <w:t>Alg: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r>
        <w:rPr>
          <w:rFonts w:hint="eastAsia"/>
        </w:rPr>
        <w:t xml:space="preserve">fullFlag: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r>
        <w:rPr>
          <w:rFonts w:hint="eastAsia"/>
        </w:rPr>
        <w:t xml:space="preserve">macLenFlag: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r w:rsidRPr="00525D45">
        <w:rPr>
          <w:rFonts w:hint="eastAsia"/>
          <w:sz w:val="21"/>
          <w:szCs w:val="21"/>
        </w:rPr>
        <w:t>核押通过</w:t>
      </w:r>
      <w:r w:rsidRPr="00525D45">
        <w:rPr>
          <w:rFonts w:hint="eastAsia"/>
          <w:sz w:val="21"/>
          <w:szCs w:val="21"/>
        </w:rPr>
        <w:t xml:space="preserve"> false=</w:t>
      </w:r>
      <w:r w:rsidRPr="00525D45">
        <w:rPr>
          <w:rFonts w:hint="eastAsia"/>
          <w:sz w:val="21"/>
          <w:szCs w:val="21"/>
        </w:rPr>
        <w:t>核押不通过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53" w:name="_Toc79658221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r>
        <w:rPr>
          <w:rFonts w:hint="eastAsia"/>
        </w:rPr>
        <w:t>核压指令</w:t>
      </w:r>
      <w:bookmarkEnd w:id="453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 VerifyMIYA(String AreaCode, int Version, int Alg,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rFonts w:hint="eastAsia"/>
          <w:sz w:val="21"/>
          <w:szCs w:val="21"/>
        </w:rPr>
        <w:t>核压指令</w:t>
      </w:r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r>
        <w:t>Alg: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r w:rsidRPr="00525D45">
        <w:rPr>
          <w:rFonts w:hint="eastAsia"/>
          <w:sz w:val="21"/>
          <w:szCs w:val="21"/>
        </w:rPr>
        <w:t>核押通过</w:t>
      </w:r>
      <w:r w:rsidRPr="00525D45">
        <w:rPr>
          <w:rFonts w:hint="eastAsia"/>
          <w:sz w:val="21"/>
          <w:szCs w:val="21"/>
        </w:rPr>
        <w:t xml:space="preserve"> false=</w:t>
      </w:r>
      <w:r w:rsidRPr="00525D45">
        <w:rPr>
          <w:rFonts w:hint="eastAsia"/>
          <w:sz w:val="21"/>
          <w:szCs w:val="21"/>
        </w:rPr>
        <w:t>核押不通过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54" w:name="_Toc79658222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54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 SYD_Decrypt_Data(int alg, String DEK, byte[] infoData, byte[] vector, int disperseAlg,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YA,Q2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55" w:name="_Toc79658223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5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GenerateMIYA(String AreaCode, int Version, int Alg, byte[] Data, byte fullFlag, byte </w:t>
      </w:r>
      <w:r w:rsidRPr="00DC3F02">
        <w:rPr>
          <w:sz w:val="21"/>
          <w:szCs w:val="21"/>
        </w:rPr>
        <w:lastRenderedPageBreak/>
        <w:t>macLenFlag)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r>
        <w:t>Alg: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r>
        <w:rPr>
          <w:rFonts w:hint="eastAsia"/>
        </w:rPr>
        <w:t xml:space="preserve">fullFlag: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r>
        <w:rPr>
          <w:rFonts w:hint="eastAsia"/>
        </w:rPr>
        <w:t xml:space="preserve">macLenFlag: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56" w:name="_Toc79658224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6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 GenerateMIYA(String AreaCode, int Version, int Alg,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r>
        <w:t>Alg: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57" w:name="_Toc79658225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57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String SYD_Disperse(String mainKey, int keyType, int disperseNum, byte[] dt, int disperseAlg, int keyCheckType)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r>
        <w:rPr>
          <w:rFonts w:hint="eastAsia"/>
        </w:rPr>
        <w:t>mainKey: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r>
        <w:rPr>
          <w:rFonts w:hint="eastAsia"/>
        </w:rPr>
        <w:t xml:space="preserve">keyType: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r>
        <w:rPr>
          <w:rFonts w:hint="eastAsia"/>
        </w:rPr>
        <w:lastRenderedPageBreak/>
        <w:t xml:space="preserve">disperseNum: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</w:p>
    <w:p w14:paraId="10ED8612" w14:textId="747C0D9C" w:rsidR="00E43785" w:rsidRPr="0040661D" w:rsidRDefault="00C30744" w:rsidP="00C30744">
      <w:pPr>
        <w:pStyle w:val="a0"/>
      </w:pPr>
      <w:r>
        <w:rPr>
          <w:rFonts w:hint="eastAsia"/>
        </w:rPr>
        <w:t xml:space="preserve">keyCheckType: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r w:rsidR="00C30744" w:rsidRPr="00C30744">
        <w:rPr>
          <w:rFonts w:hint="eastAsia"/>
          <w:sz w:val="21"/>
          <w:szCs w:val="21"/>
        </w:rPr>
        <w:t>lmk</w:t>
      </w:r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58" w:name="_Toc79658226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58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 SYD_Encrypt_Data(int alg, String DEK, byte[] infoData, byte[] vector, int disperseAlg,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59" w:name="_Toc79658227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59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>byte[] SYD_MAC_Data(String DEK, String infoData, byte[] factor, String IV, int disperseNum, int disperseAlg)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r>
        <w:rPr>
          <w:rFonts w:hint="eastAsia"/>
        </w:rPr>
        <w:t xml:space="preserve">disperseNum: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lastRenderedPageBreak/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60" w:name="_Toc79658228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60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>void setPrintFormat(String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61" w:name="_Toc79658229"/>
      <w:r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通过私钥获取公钥</w:t>
      </w:r>
      <w:bookmarkEnd w:id="461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SM2GetPublicKeyC_QX(int userId, int nKeyType)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通过私钥获取公钥</w:t>
      </w:r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r w:rsidRPr="002244B4">
        <w:rPr>
          <w:rFonts w:hint="eastAsia"/>
        </w:rPr>
        <w:t>userId</w:t>
      </w:r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r w:rsidRPr="002244B4">
        <w:t>nKeyType</w:t>
      </w:r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公钥</w:t>
      </w:r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62" w:name="_Toc79658230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62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>String genDigitalEnvelopeWithDM(String keyValue, String inPutDataStr, String msgId) throws UnsupportedEncodingException</w:t>
      </w:r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r>
        <w:rPr>
          <w:rFonts w:hint="eastAsia"/>
        </w:rPr>
        <w:t xml:space="preserve">keyValue: </w:t>
      </w:r>
      <w:r>
        <w:rPr>
          <w:rFonts w:hint="eastAsia"/>
        </w:rPr>
        <w:t>公钥值</w:t>
      </w:r>
    </w:p>
    <w:p w14:paraId="294EFBFD" w14:textId="77777777" w:rsidR="007A1BF9" w:rsidRDefault="007A1BF9" w:rsidP="007A1BF9">
      <w:pPr>
        <w:pStyle w:val="a0"/>
      </w:pPr>
      <w:r>
        <w:rPr>
          <w:rFonts w:hint="eastAsia"/>
        </w:rPr>
        <w:t xml:space="preserve">inPutDataStr: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r>
        <w:rPr>
          <w:rFonts w:hint="eastAsia"/>
        </w:rPr>
        <w:t xml:space="preserve">msgId: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lastRenderedPageBreak/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r w:rsidRPr="007A1BF9">
        <w:rPr>
          <w:rFonts w:hint="eastAsia"/>
          <w:sz w:val="21"/>
          <w:szCs w:val="21"/>
        </w:rPr>
        <w:t>sessionByPk</w:t>
      </w:r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63" w:name="_Toc79658231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63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>String genDigitalEnvelopeWithData(String keyValue,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>String inPutDataStr) throws UnsupportedEncodingException</w:t>
      </w:r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r>
        <w:rPr>
          <w:rFonts w:hint="eastAsia"/>
        </w:rPr>
        <w:t xml:space="preserve">keyValue: </w:t>
      </w:r>
      <w:r>
        <w:rPr>
          <w:rFonts w:hint="eastAsia"/>
        </w:rPr>
        <w:t>公钥值</w:t>
      </w:r>
    </w:p>
    <w:p w14:paraId="518CEC63" w14:textId="58D68866" w:rsidR="007A1BF9" w:rsidRPr="0040661D" w:rsidRDefault="007A1BF9" w:rsidP="007A1BF9">
      <w:pPr>
        <w:pStyle w:val="a0"/>
      </w:pPr>
      <w:r>
        <w:rPr>
          <w:rFonts w:hint="eastAsia"/>
        </w:rPr>
        <w:t xml:space="preserve">inPutDataStr: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r w:rsidRPr="007A1BF9">
        <w:rPr>
          <w:rFonts w:hint="eastAsia"/>
          <w:sz w:val="21"/>
          <w:szCs w:val="21"/>
        </w:rPr>
        <w:t>sessionByPk(base64)+\r\n+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64" w:name="_Toc79658232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64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>String deDigitalEnvelopeWithData(String sk, String inPutDataStr) throws UnsupportedEncodingException</w:t>
      </w:r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r>
        <w:rPr>
          <w:rFonts w:hint="eastAsia"/>
        </w:rPr>
        <w:t xml:space="preserve">sk: </w:t>
      </w:r>
      <w:r>
        <w:rPr>
          <w:rFonts w:hint="eastAsia"/>
        </w:rPr>
        <w:t>私钥索引</w:t>
      </w:r>
    </w:p>
    <w:p w14:paraId="37FDBA42" w14:textId="6ECEEAE2" w:rsidR="007A1BF9" w:rsidRPr="0040661D" w:rsidRDefault="007A1BF9" w:rsidP="007A1BF9">
      <w:pPr>
        <w:pStyle w:val="a0"/>
      </w:pPr>
      <w:r>
        <w:rPr>
          <w:rFonts w:hint="eastAsia"/>
        </w:rPr>
        <w:t xml:space="preserve">inPutDataStr: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65" w:name="_Toc79658233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65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>String SYMEncrytByKeyIndex(String index, String intPutData)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r>
        <w:rPr>
          <w:rFonts w:hint="eastAsia"/>
        </w:rPr>
        <w:t xml:space="preserve">intPutData: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RetWrap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>, iv, msg_all</w:t>
      </w:r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msg_all: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66" w:name="_Toc79658234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66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 SYMDecrytByKeyIndex(String key,String intPutData)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r>
        <w:rPr>
          <w:rFonts w:hint="eastAsia"/>
        </w:rPr>
        <w:t xml:space="preserve">intPutData: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67" w:name="_Toc79658235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67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sz w:val="21"/>
          <w:szCs w:val="21"/>
        </w:rPr>
        <w:t>boolean setDevCert(String equipType, String equipNo, byte[] equipSk, byte[] equipPk, byte[] manuPk, byte[] authSign)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equipType: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equipNo: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equipSk: </w:t>
      </w:r>
      <w:r w:rsidRPr="003D60A9">
        <w:rPr>
          <w:rFonts w:hint="eastAsia"/>
          <w:szCs w:val="21"/>
        </w:rPr>
        <w:t>设备密钥私钥</w:t>
      </w:r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equipPk: </w:t>
      </w:r>
      <w:r w:rsidRPr="003D60A9">
        <w:rPr>
          <w:rFonts w:hint="eastAsia"/>
          <w:szCs w:val="21"/>
        </w:rPr>
        <w:t>设备密钥公钥</w:t>
      </w:r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manuPk: </w:t>
      </w:r>
      <w:r w:rsidRPr="003D60A9">
        <w:rPr>
          <w:rFonts w:hint="eastAsia"/>
          <w:szCs w:val="21"/>
        </w:rPr>
        <w:t>厂商公钥</w:t>
      </w:r>
    </w:p>
    <w:p w14:paraId="53A05A6C" w14:textId="2528997D" w:rsidR="003D60A9" w:rsidRPr="0040661D" w:rsidRDefault="003D60A9" w:rsidP="003D60A9">
      <w:pPr>
        <w:pStyle w:val="a0"/>
      </w:pPr>
      <w:r w:rsidRPr="003D60A9">
        <w:rPr>
          <w:rFonts w:hint="eastAsia"/>
          <w:szCs w:val="21"/>
        </w:rPr>
        <w:t xml:space="preserve">authSign: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r w:rsidRPr="003D60A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68" w:name="_Toc79658236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68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sz w:val="21"/>
          <w:szCs w:val="21"/>
        </w:rPr>
        <w:t>boolean changeDevCert(byte[] equipSk, byte[] equipPk, byte[] authSign)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equipSk: </w:t>
      </w:r>
      <w:r w:rsidRPr="003D60A9">
        <w:rPr>
          <w:rFonts w:hint="eastAsia"/>
          <w:szCs w:val="21"/>
        </w:rPr>
        <w:t>设备密钥私钥</w:t>
      </w:r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equipPk: </w:t>
      </w:r>
      <w:r w:rsidRPr="003D60A9">
        <w:rPr>
          <w:rFonts w:hint="eastAsia"/>
          <w:szCs w:val="21"/>
        </w:rPr>
        <w:t>设备密钥公钥</w:t>
      </w:r>
    </w:p>
    <w:p w14:paraId="0656C2A6" w14:textId="77777777" w:rsidR="008255A9" w:rsidRPr="0040661D" w:rsidRDefault="008255A9" w:rsidP="008255A9">
      <w:pPr>
        <w:pStyle w:val="a0"/>
      </w:pPr>
      <w:r w:rsidRPr="003D60A9">
        <w:rPr>
          <w:rFonts w:hint="eastAsia"/>
          <w:szCs w:val="21"/>
        </w:rPr>
        <w:t xml:space="preserve">authSign: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r w:rsidRPr="003D60A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69" w:name="_Toc79658237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69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sz w:val="21"/>
          <w:szCs w:val="21"/>
        </w:rPr>
        <w:t>RetWrap getDeviceCertiInfo()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RetWrap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r w:rsidRPr="003C7D57">
        <w:rPr>
          <w:rFonts w:hint="eastAsia"/>
          <w:sz w:val="21"/>
          <w:szCs w:val="21"/>
        </w:rPr>
        <w:t>equipType</w:t>
      </w:r>
      <w:r w:rsidRPr="00D73AB3">
        <w:rPr>
          <w:rFonts w:hint="eastAsia"/>
          <w:sz w:val="21"/>
          <w:szCs w:val="21"/>
        </w:rPr>
        <w:t xml:space="preserve">, </w:t>
      </w:r>
      <w:r w:rsidRPr="003C7D57">
        <w:rPr>
          <w:rFonts w:hint="eastAsia"/>
          <w:sz w:val="21"/>
          <w:szCs w:val="21"/>
        </w:rPr>
        <w:t>equipNo</w:t>
      </w:r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equipPk</w:t>
      </w:r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authSign</w:t>
      </w:r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r w:rsidR="003C7D57" w:rsidRPr="003C7D57">
        <w:rPr>
          <w:rFonts w:hint="eastAsia"/>
          <w:sz w:val="21"/>
          <w:szCs w:val="21"/>
        </w:rPr>
        <w:t xml:space="preserve">equipType: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r w:rsidR="003C7D57" w:rsidRPr="003C7D57">
        <w:rPr>
          <w:rFonts w:hint="eastAsia"/>
          <w:sz w:val="21"/>
          <w:szCs w:val="21"/>
        </w:rPr>
        <w:t xml:space="preserve">equipNo: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r w:rsidR="003C7D57" w:rsidRPr="003C7D57">
        <w:rPr>
          <w:rFonts w:hint="eastAsia"/>
          <w:sz w:val="21"/>
          <w:szCs w:val="21"/>
        </w:rPr>
        <w:t xml:space="preserve">equipPk: </w:t>
      </w:r>
      <w:r w:rsidR="003C7D57" w:rsidRPr="003C7D57">
        <w:rPr>
          <w:rFonts w:hint="eastAsia"/>
          <w:sz w:val="21"/>
          <w:szCs w:val="21"/>
        </w:rPr>
        <w:t>设备密钥公钥</w:t>
      </w:r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r w:rsidR="003C7D57" w:rsidRPr="003C7D57">
        <w:rPr>
          <w:rFonts w:hint="eastAsia"/>
          <w:sz w:val="21"/>
          <w:szCs w:val="21"/>
        </w:rPr>
        <w:t xml:space="preserve">authSign: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70" w:name="_Toc79658238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70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 deviceSignC(byte[] orgData)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r w:rsidRPr="00F17841">
        <w:rPr>
          <w:rFonts w:hint="eastAsia"/>
        </w:rPr>
        <w:t>orgData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71" w:name="_Hlk80802567"/>
      <w:r w:rsidRPr="002A54EE">
        <w:rPr>
          <w:sz w:val="21"/>
          <w:szCs w:val="21"/>
        </w:rPr>
        <w:t>String</w:t>
      </w:r>
      <w:bookmarkEnd w:id="471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72" w:name="_Toc79658239"/>
      <w:r>
        <w:lastRenderedPageBreak/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72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boolean setToken(byte[]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设备公钥加密的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73" w:name="_Toc79658240"/>
      <w:r>
        <w:t xml:space="preserve">25.23 </w:t>
      </w:r>
      <w:r w:rsidRPr="00F17841">
        <w:rPr>
          <w:rFonts w:hint="eastAsia"/>
        </w:rPr>
        <w:t>计算设备认证码</w:t>
      </w:r>
      <w:bookmarkEnd w:id="473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 calcAuthHead(byte[] certiContent)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r w:rsidRPr="00F17841">
        <w:rPr>
          <w:rFonts w:hint="eastAsia"/>
        </w:rPr>
        <w:t xml:space="preserve">certiContent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74" w:name="_Toc79658241"/>
      <w:r>
        <w:rPr>
          <w:rFonts w:hint="eastAsia"/>
        </w:rPr>
        <w:t>二十六、新增-中移指令</w:t>
      </w:r>
      <w:bookmarkEnd w:id="474"/>
    </w:p>
    <w:p w14:paraId="1C824D93" w14:textId="77777777" w:rsidR="009011FA" w:rsidRDefault="009011FA" w:rsidP="00CB2155">
      <w:pPr>
        <w:pStyle w:val="2"/>
      </w:pPr>
      <w:bookmarkStart w:id="475" w:name="_Toc1624518333"/>
      <w:bookmarkStart w:id="476" w:name="_Toc79658242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75"/>
      <w:bookmarkEnd w:id="476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SYMEncryt(int storageType, String key, int algFlag, byte[] iv, int divNum, List&lt;byte[]&gt; divData, int[] divAlgFlag, List&lt;byte[]&gt; divIv, byte[] inputData)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storageType: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lastRenderedPageBreak/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inputData: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77" w:name="_Toc172534773"/>
      <w:bookmarkStart w:id="478" w:name="_Toc7965824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77"/>
      <w:bookmarkEnd w:id="478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SYMDecryt(int storageType, String key, int algFlag, byte[] iv, int divNum, List&lt;byte[]&gt; divData, int[] divAlgFlag, List&lt;byte[]&gt; divIv, byte[] inputData)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storageType: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inputData: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79" w:name="_Toc689006361"/>
      <w:bookmarkStart w:id="480" w:name="_Toc79658244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79"/>
      <w:bookmarkEnd w:id="480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genMAC(int storageType, String key, int algFlag, byte[] iv, int divNum, List&lt;byte[]&gt; divData, int[] divAlgFlag, List&lt;byte[]&gt; divIv, byte[] inputData, int macDataLen)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仅当算法为3DES-CBC模式下有此域;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81" w:name="_Toc898084703"/>
      <w:bookmarkStart w:id="482" w:name="_Toc79658245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81"/>
      <w:bookmarkEnd w:id="482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genMacAndNextIv(String keyIndex, byte[] iv, int divNum, List&lt;byte[]&gt; divData, int[] divAlgFlag, List&lt;byte[]&gt; divIv, byte[] inputData);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仅当算法为3DES-CBC模式下有此域;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MacAndNextIv</w:t>
      </w:r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483" w:name="_Toc1594532205"/>
      <w:bookmarkStart w:id="484" w:name="_Toc79658246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483"/>
      <w:bookmarkEnd w:id="484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lastRenderedPageBreak/>
        <w:tab/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 genSYMkey(int storageType,int algFlag, int keyLength, String keyIndex)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com.sunyard.RetWrap  </w:t>
      </w:r>
      <w:r w:rsidRPr="00CB2155">
        <w:rPr>
          <w:sz w:val="21"/>
          <w:szCs w:val="21"/>
        </w:rPr>
        <w:t>rw</w:t>
      </w:r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>byte[]     rw.get(“</w:t>
      </w:r>
      <w:r w:rsidRPr="00CB2155">
        <w:rPr>
          <w:rFonts w:hint="eastAsia"/>
          <w:sz w:val="21"/>
          <w:szCs w:val="21"/>
        </w:rPr>
        <w:t>publicKey</w:t>
      </w:r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公钥</w:t>
      </w:r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>byte[]     rw.get(“</w:t>
      </w:r>
      <w:r w:rsidRPr="00CB2155">
        <w:rPr>
          <w:rFonts w:hint="eastAsia"/>
          <w:sz w:val="21"/>
          <w:szCs w:val="21"/>
        </w:rPr>
        <w:t>privateKey</w:t>
      </w:r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485" w:name="_Toc854338522"/>
      <w:bookmarkStart w:id="486" w:name="_Toc7965824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485"/>
      <w:bookmarkEnd w:id="486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signData(int storageType, int algFlag, String key, byte[] inputData)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使用内部密钥时，该值传后八位密钥索引;使用外部密钥时，该值为签名私钥;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487" w:name="_Toc791875412"/>
      <w:bookmarkStart w:id="488" w:name="_Toc7965824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487"/>
      <w:bookmarkEnd w:id="488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Boolean verifySignData(int storageType, int algFlag, String key, byte[] orgData,byte[] signData)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lastRenderedPageBreak/>
        <w:t>storageType: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使用内部密钥时，该值传后八位密钥索引;使用外部密钥时，该值为验签公钥;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489" w:name="_Toc1093889025"/>
      <w:bookmarkStart w:id="490" w:name="_Toc7965824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489"/>
      <w:bookmarkEnd w:id="490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ASYMEnData(int storageType, int algFlag, String key, byte[] inputData)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使用内部密钥时，该值传后八位密钥索引;使用外部密钥时，该值为公钥;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491" w:name="_Toc385341208"/>
      <w:bookmarkStart w:id="492" w:name="_Toc79658250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491"/>
      <w:bookmarkEnd w:id="492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ASYMDeData(int storageType, int algFlag, String key, byte[] cipherText)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使用内部密钥时，该值传后八位密钥索引;使用外部密钥时，该值为私钥;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493" w:name="_Toc1766487151"/>
      <w:bookmarkStart w:id="494" w:name="_Toc79658251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493"/>
      <w:bookmarkEnd w:id="494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RetWrap exportKeyAndCalc(String protectedKeyIndex,int algFlag, byte[] iv, int protectedKeyDivNum, List&lt;byte[]&gt; protectedKeyDivData, int[] protectedKeyDivAlgFlag,List&lt;byte[]&gt; protectedKeyDivIv,int exportKeyNum, List&lt;? extends Struct&gt; structList)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String ucKeyIdex;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iKeyDivNum;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ucKeyDivData;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iKeyDivAlg;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ucKeyDivIv;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iCheckValueType;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linkKeyOut:依次连接所有密钥密文输出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linkKeyCheckOut: 依次连接所有密钥校验值输出</w:t>
      </w:r>
    </w:p>
    <w:p w14:paraId="632EDDD5" w14:textId="77777777" w:rsidR="009011FA" w:rsidRDefault="009011FA" w:rsidP="00CB2155">
      <w:pPr>
        <w:pStyle w:val="2"/>
      </w:pPr>
      <w:bookmarkStart w:id="495" w:name="_Toc388127082"/>
      <w:bookmarkStart w:id="496" w:name="_Toc79658252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495"/>
      <w:bookmarkEnd w:id="496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consultKey( String keyIndex, int divNum, List&lt;byte[]&gt; divData, String[] divAlgFlag, List&lt;byte[]&gt; divIv, byte[] clientRandom, byte[] serverRandom);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497" w:name="_Toc1344031235"/>
      <w:bookmarkStart w:id="498" w:name="_Toc7965825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>)HTTPS PHash</w:t>
      </w:r>
      <w:r>
        <w:rPr>
          <w:rFonts w:hint="eastAsia"/>
        </w:rPr>
        <w:t>算法（外部密钥）</w:t>
      </w:r>
      <w:bookmarkEnd w:id="497"/>
      <w:bookmarkEnd w:id="498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byte[] pHash( String key ,String seed,int outLen);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 PHash</w:t>
      </w:r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 pHash</w:t>
      </w:r>
    </w:p>
    <w:p w14:paraId="511E6C29" w14:textId="1DDFD345" w:rsidR="009011FA" w:rsidRDefault="009011FA" w:rsidP="00844635">
      <w:pPr>
        <w:pStyle w:val="2"/>
      </w:pPr>
      <w:bookmarkStart w:id="499" w:name="_Toc1899967499"/>
      <w:bookmarkStart w:id="500" w:name="_Toc79658254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499"/>
      <w:bookmarkEnd w:id="500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decrytAndEn(String decryptKeyIndex, int decryptAlgFlag, byte[] decryptIv, int decryptKeyDivNum, List&lt;byte[]&gt; decryptKeyDivData, int[] decryptKeyDivAlgFlag, List&lt;byte[]&gt; decryptKeyDivIv,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String encryptKeyIndex,int encryptAlgFlag,byte[] encryptIv, int encryptKeyDivNum, List&lt;byte[]&gt; encryptKeyDivData, int[] encryptKeyDivAlgFlag, List&lt;byte[]&gt; encryptKeyDivIv,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byte[] inputData)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decryptAlgFlag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01" w:name="_Toc1819408450"/>
      <w:bookmarkStart w:id="502" w:name="_Toc79658255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01"/>
      <w:bookmarkEnd w:id="502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ASYMDecryptAndEn(int storageType,String key, int decryptAlgFlag, byte[] inputData, int prefixIgnoreCount, int suffixIgnoreCount);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使用内部密钥时为解密私钥索引，使用外部密钥时为解密私钥</w:t>
      </w:r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使用加密机主密钥加密的对称密钥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03" w:name="_Toc778169517"/>
      <w:bookmarkStart w:id="504" w:name="_Toc79658256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03"/>
      <w:bookmarkEnd w:id="504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SYMDecryptAndEn(String decryptKey, int decryptAlgFlag, byte[] decryptIv, byte[] inputData)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05" w:name="_Toc519661989"/>
      <w:bookmarkStart w:id="506" w:name="_Toc79658257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05"/>
      <w:bookmarkEnd w:id="506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decryptByMainAndSYMEn(String encryptKeyIndex, int encryptAlgFlag, byte[] encryptIv, int encryptKeyDivNum,List&lt;byte[]&gt; encryptKeyDivData, int[] encryptKeyDivAlgFlag, List&lt;byte[]&gt; encryptKeyDivIv, byte[] inputData);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enKeyIndex;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待加密机主密钥解密的数据;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decryptByMainAndSYMEn(String encryptKeyIndex, int encryptAlgFlag, byte[] encryptIv, int encryptKeyDivNum,List&lt;byte[]&gt; encryptKeyDivData, int[] encryptKeyDivAlgFlag, List&lt;byte[]&gt; encryptKeyDivIv, byte[] inputData);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lastRenderedPageBreak/>
        <w:t>encryptKeyIndex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enKeyIndex;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待加密机主密钥解密的数据;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String GenRandom(int nRandomSize)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07" w:name="_Toc79658258"/>
      <w:r>
        <w:rPr>
          <w:rFonts w:hint="eastAsia"/>
        </w:rPr>
        <w:t>附录：</w:t>
      </w:r>
      <w:bookmarkEnd w:id="507"/>
    </w:p>
    <w:p w14:paraId="17698AFA" w14:textId="1495A84E" w:rsidR="004F004F" w:rsidRDefault="00F24681" w:rsidP="006877F1">
      <w:pPr>
        <w:pStyle w:val="2"/>
      </w:pPr>
      <w:bookmarkStart w:id="508" w:name="_Toc437253526"/>
      <w:bookmarkStart w:id="509" w:name="_Toc18018"/>
      <w:bookmarkStart w:id="510" w:name="_Toc424301160"/>
      <w:bookmarkStart w:id="511" w:name="_Toc195427140"/>
      <w:bookmarkStart w:id="512" w:name="_Toc79658259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08"/>
      <w:bookmarkEnd w:id="509"/>
      <w:bookmarkEnd w:id="510"/>
      <w:bookmarkEnd w:id="511"/>
      <w:bookmarkEnd w:id="512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</w:t>
            </w:r>
            <w:r>
              <w:rPr>
                <w:rFonts w:ascii="宋体" w:hAnsi="宋体"/>
                <w:szCs w:val="21"/>
              </w:rPr>
              <w:lastRenderedPageBreak/>
              <w:t>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SK(pri)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SM2-SK（pri）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码是通过将变种代码作为第一个字符、将LMK对代码作为第二个字符而组成的。例如：ZPK的代码为001。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13" w:name="_Toc195427141"/>
      <w:bookmarkStart w:id="514" w:name="_Toc424301161"/>
      <w:bookmarkStart w:id="515" w:name="_Toc437253527"/>
      <w:bookmarkStart w:id="516" w:name="_Toc1386"/>
      <w:bookmarkStart w:id="517" w:name="_Toc79658260"/>
      <w:r>
        <w:rPr>
          <w:rFonts w:hint="eastAsia"/>
        </w:rPr>
        <w:t>密钥方案表</w:t>
      </w:r>
      <w:bookmarkEnd w:id="513"/>
      <w:bookmarkEnd w:id="514"/>
      <w:bookmarkEnd w:id="515"/>
      <w:bookmarkEnd w:id="516"/>
      <w:bookmarkEnd w:id="517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X9.17方式加密的单倍长度DES密钥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18" w:name="_Toc79658261"/>
      <w:r w:rsidRPr="004F004F"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18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r>
        <w:rPr>
          <w:rFonts w:hint="eastAsia"/>
        </w:rPr>
        <w:t xml:space="preserve">serialNumber: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r>
        <w:rPr>
          <w:rFonts w:hint="eastAsia"/>
        </w:rPr>
        <w:t xml:space="preserve">notBefore: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r>
        <w:rPr>
          <w:rFonts w:hint="eastAsia"/>
        </w:rPr>
        <w:t xml:space="preserve">notAfter: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r>
        <w:t xml:space="preserve">: </w:t>
      </w:r>
      <w:r>
        <w:rPr>
          <w:rFonts w:hint="eastAsia"/>
        </w:rPr>
        <w:t>公钥数据</w:t>
      </w:r>
    </w:p>
    <w:p w14:paraId="2C6F2004" w14:textId="77777777" w:rsidR="00844635" w:rsidRDefault="00844635" w:rsidP="00844635">
      <w:pPr>
        <w:pStyle w:val="2"/>
      </w:pPr>
      <w:bookmarkStart w:id="519" w:name="_Toc79658262"/>
      <w:r>
        <w:rPr>
          <w:rFonts w:hint="eastAsia"/>
        </w:rPr>
        <w:t>常见错误码表</w:t>
      </w:r>
      <w:bookmarkEnd w:id="519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NextIV</w:t>
            </w:r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验签失败</w:t>
            </w:r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验签失败</w:t>
            </w:r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pHash</w:t>
            </w:r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lastRenderedPageBreak/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验签错误，一般是数据、密钥、签名值不对应或不完整。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999F" w14:textId="77777777" w:rsidR="00863C80" w:rsidRDefault="00863C80">
      <w:r>
        <w:separator/>
      </w:r>
    </w:p>
  </w:endnote>
  <w:endnote w:type="continuationSeparator" w:id="0">
    <w:p w14:paraId="4B6FE6DC" w14:textId="77777777" w:rsidR="00863C80" w:rsidRDefault="0086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D778" w14:textId="77777777" w:rsidR="00863C80" w:rsidRDefault="00863C80">
      <w:r>
        <w:separator/>
      </w:r>
    </w:p>
  </w:footnote>
  <w:footnote w:type="continuationSeparator" w:id="0">
    <w:p w14:paraId="1663418B" w14:textId="77777777" w:rsidR="00863C80" w:rsidRDefault="00863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500A"/>
    <w:rsid w:val="0024009D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7F54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29CC"/>
    <w:rsid w:val="0072356A"/>
    <w:rsid w:val="00724FAC"/>
    <w:rsid w:val="00726EE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532"/>
    <w:rsid w:val="007868A8"/>
    <w:rsid w:val="00786BBC"/>
    <w:rsid w:val="00786FA2"/>
    <w:rsid w:val="00787193"/>
    <w:rsid w:val="00787ED1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B51"/>
    <w:rsid w:val="008550C7"/>
    <w:rsid w:val="0085585C"/>
    <w:rsid w:val="00857654"/>
    <w:rsid w:val="00857773"/>
    <w:rsid w:val="008579FB"/>
    <w:rsid w:val="00862F0D"/>
    <w:rsid w:val="00863C80"/>
    <w:rsid w:val="008657B0"/>
    <w:rsid w:val="00880BC4"/>
    <w:rsid w:val="00887DED"/>
    <w:rsid w:val="00890FA9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17ECC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C97"/>
    <w:rsid w:val="00B41255"/>
    <w:rsid w:val="00B418D7"/>
    <w:rsid w:val="00B424DA"/>
    <w:rsid w:val="00B432E7"/>
    <w:rsid w:val="00B436BB"/>
    <w:rsid w:val="00B43918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97F66"/>
    <w:rsid w:val="00BA002A"/>
    <w:rsid w:val="00BA0CAB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314D"/>
    <w:rsid w:val="00C339E0"/>
    <w:rsid w:val="00C34611"/>
    <w:rsid w:val="00C3495A"/>
    <w:rsid w:val="00C3709F"/>
    <w:rsid w:val="00C37BE6"/>
    <w:rsid w:val="00C41245"/>
    <w:rsid w:val="00C41351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53BB"/>
    <w:rsid w:val="00C75A01"/>
    <w:rsid w:val="00C75E3D"/>
    <w:rsid w:val="00C75FB4"/>
    <w:rsid w:val="00C76F81"/>
    <w:rsid w:val="00C8440E"/>
    <w:rsid w:val="00C85814"/>
    <w:rsid w:val="00C87719"/>
    <w:rsid w:val="00C91675"/>
    <w:rsid w:val="00C931B1"/>
    <w:rsid w:val="00C9465F"/>
    <w:rsid w:val="00C95430"/>
    <w:rsid w:val="00C956DC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5339"/>
    <w:rsid w:val="00FF6953"/>
    <w:rsid w:val="00FF6995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1935</TotalTime>
  <Pages>112</Pages>
  <Words>13667</Words>
  <Characters>77907</Characters>
  <Application>Microsoft Office Word</Application>
  <DocSecurity>0</DocSecurity>
  <Lines>649</Lines>
  <Paragraphs>182</Paragraphs>
  <ScaleCrop>false</ScaleCrop>
  <Company/>
  <LinksUpToDate>false</LinksUpToDate>
  <CharactersWithSpaces>91392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132</cp:revision>
  <cp:lastPrinted>2017-11-22T05:23:00Z</cp:lastPrinted>
  <dcterms:created xsi:type="dcterms:W3CDTF">2021-08-09T08:44:00Z</dcterms:created>
  <dcterms:modified xsi:type="dcterms:W3CDTF">2022-01-03T09:40:00Z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