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97624053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FFCDEF8" w14:textId="1C53A928" w:rsidR="00924906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624053" w:history="1">
            <w:r w:rsidR="00924906" w:rsidRPr="008D2553">
              <w:rPr>
                <w:rStyle w:val="ae"/>
                <w:noProof/>
              </w:rPr>
              <w:t>修订页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2921A" w14:textId="17240EB4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4" w:history="1">
            <w:r w:rsidR="00924906" w:rsidRPr="008D2553">
              <w:rPr>
                <w:rStyle w:val="ae"/>
                <w:noProof/>
              </w:rPr>
              <w:t>连接管理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4ABF09F" w14:textId="4EABEA1B" w:rsidR="00924906" w:rsidRDefault="00C32D04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5" w:history="1">
            <w:r w:rsidR="00924906" w:rsidRPr="008D2553">
              <w:rPr>
                <w:rStyle w:val="ae"/>
                <w:noProof/>
              </w:rPr>
              <w:t>1.1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3AE34C" w14:textId="4CB55325" w:rsidR="00924906" w:rsidRDefault="00C32D04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6" w:history="1">
            <w:r w:rsidR="00924906" w:rsidRPr="008D2553">
              <w:rPr>
                <w:rStyle w:val="ae"/>
                <w:noProof/>
              </w:rPr>
              <w:t>1.2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2EA4CA" w14:textId="40CAC580" w:rsidR="00924906" w:rsidRDefault="00C32D04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7" w:history="1">
            <w:r w:rsidR="00924906" w:rsidRPr="008D2553">
              <w:rPr>
                <w:rStyle w:val="ae"/>
                <w:noProof/>
              </w:rPr>
              <w:t>2 disconnect(</w:t>
            </w:r>
            <w:r w:rsidR="00924906" w:rsidRPr="008D2553">
              <w:rPr>
                <w:rStyle w:val="ae"/>
                <w:noProof/>
              </w:rPr>
              <w:t>断开连接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974AC7A" w14:textId="591CEDE5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8" w:history="1">
            <w:r w:rsidR="00924906" w:rsidRPr="008D2553">
              <w:rPr>
                <w:rStyle w:val="ae"/>
                <w:noProof/>
              </w:rPr>
              <w:t>一、通用密钥管理命令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09AF06" w14:textId="55514FC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59" w:history="1">
            <w:r w:rsidR="00924906" w:rsidRPr="008D2553">
              <w:rPr>
                <w:rStyle w:val="ae"/>
                <w:noProof/>
              </w:rPr>
              <w:t>1.1</w:t>
            </w:r>
            <w:r w:rsidR="00924906" w:rsidRPr="008D2553">
              <w:rPr>
                <w:rStyle w:val="ae"/>
                <w:noProof/>
              </w:rPr>
              <w:t>生成一个对称密钥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8C1F77" w14:textId="3D2D2E8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0" w:history="1">
            <w:r w:rsidR="00924906" w:rsidRPr="008D2553">
              <w:rPr>
                <w:rStyle w:val="ae"/>
                <w:noProof/>
              </w:rPr>
              <w:t>1.2</w:t>
            </w:r>
            <w:r w:rsidR="00924906" w:rsidRPr="008D2553">
              <w:rPr>
                <w:rStyle w:val="ae"/>
                <w:noProof/>
              </w:rPr>
              <w:t>生成并打印一个成份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CA01178" w14:textId="2565A58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1" w:history="1">
            <w:r w:rsidR="00924906" w:rsidRPr="008D2553">
              <w:rPr>
                <w:rStyle w:val="ae"/>
                <w:noProof/>
              </w:rPr>
              <w:t>1.3</w:t>
            </w:r>
            <w:r w:rsidR="00924906" w:rsidRPr="008D2553">
              <w:rPr>
                <w:rStyle w:val="ae"/>
                <w:noProof/>
              </w:rPr>
              <w:t>生成一个密钥并以分开的成份形式打印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3CAD806" w14:textId="4A22B29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2" w:history="1">
            <w:r w:rsidR="00924906" w:rsidRPr="008D2553">
              <w:rPr>
                <w:rStyle w:val="ae"/>
                <w:noProof/>
              </w:rPr>
              <w:t>1.4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2-9</w:t>
            </w:r>
            <w:r w:rsidR="00924906" w:rsidRPr="008D2553">
              <w:rPr>
                <w:rStyle w:val="ae"/>
                <w:noProof/>
              </w:rPr>
              <w:t>个密钥成份组成一个密钥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CE3732" w14:textId="39C55E0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3" w:history="1"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输入一个密钥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284AEA" w14:textId="1079350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4" w:history="1"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输出一个密钥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CEAD01" w14:textId="3B08700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5" w:history="1">
            <w:r w:rsidR="00924906" w:rsidRPr="008D2553">
              <w:rPr>
                <w:rStyle w:val="ae"/>
                <w:noProof/>
              </w:rPr>
              <w:t>1.7</w:t>
            </w:r>
            <w:r w:rsidR="00924906" w:rsidRPr="008D2553">
              <w:rPr>
                <w:rStyle w:val="ae"/>
                <w:noProof/>
              </w:rPr>
              <w:t>转换密钥方案（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CFC977" w14:textId="2C6F321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6" w:history="1"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密钥合成（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，安徽农信）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70CCB8" w14:textId="371F1D50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67" w:history="1">
            <w:r w:rsidR="00924906" w:rsidRPr="008D2553">
              <w:rPr>
                <w:rStyle w:val="ae"/>
                <w:noProof/>
              </w:rPr>
              <w:t>二、区域主密钥（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6A9DA9" w14:textId="047F6C3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8" w:history="1">
            <w:r w:rsidR="00924906" w:rsidRPr="008D2553">
              <w:rPr>
                <w:rStyle w:val="ae"/>
                <w:noProof/>
              </w:rPr>
              <w:t>2.1</w:t>
            </w:r>
            <w:r w:rsidR="00924906" w:rsidRPr="008D2553">
              <w:rPr>
                <w:rStyle w:val="ae"/>
                <w:noProof/>
              </w:rPr>
              <w:t>生成并打印一个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2F4F1D" w14:textId="5D31F49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9" w:history="1">
            <w:r w:rsidR="00924906" w:rsidRPr="008D2553">
              <w:rPr>
                <w:rStyle w:val="ae"/>
                <w:noProof/>
              </w:rPr>
              <w:t>2.2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9</w:t>
            </w:r>
            <w:r w:rsidR="00924906" w:rsidRPr="008D2553">
              <w:rPr>
                <w:rStyle w:val="ae"/>
                <w:noProof/>
              </w:rPr>
              <w:t>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成份组成一个</w:t>
            </w:r>
            <w:r w:rsidR="00924906" w:rsidRPr="008D2553">
              <w:rPr>
                <w:rStyle w:val="ae"/>
                <w:noProof/>
              </w:rPr>
              <w:t>ZMK(=)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FAC288" w14:textId="31D321A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0" w:history="1">
            <w:r w:rsidR="00924906" w:rsidRPr="008D2553">
              <w:rPr>
                <w:rStyle w:val="ae"/>
                <w:noProof/>
              </w:rPr>
              <w:t>2.3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05C1B0" w14:textId="1EBC7B84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1" w:history="1">
            <w:r w:rsidR="00924906" w:rsidRPr="008D2553">
              <w:rPr>
                <w:rStyle w:val="ae"/>
                <w:noProof/>
              </w:rPr>
              <w:t>三、区域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密钥（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0E42E18" w14:textId="15330D5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2" w:history="1">
            <w:r w:rsidR="00924906" w:rsidRPr="008D2553">
              <w:rPr>
                <w:rStyle w:val="ae"/>
                <w:noProof/>
              </w:rPr>
              <w:t>3.1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C90830" w14:textId="36F5149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3" w:history="1">
            <w:r w:rsidR="00924906" w:rsidRPr="008D2553">
              <w:rPr>
                <w:rStyle w:val="ae"/>
                <w:noProof/>
              </w:rPr>
              <w:t>3.2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4BFF7D" w14:textId="4D2D06A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4" w:history="1">
            <w:r w:rsidR="00924906" w:rsidRPr="008D2553">
              <w:rPr>
                <w:rStyle w:val="ae"/>
                <w:noProof/>
              </w:rPr>
              <w:t>3.3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9552DA" w14:textId="714DEADB" w:rsidR="00924906" w:rsidRDefault="00C32D04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5" w:history="1">
            <w:r w:rsidR="00924906" w:rsidRPr="008D2553">
              <w:rPr>
                <w:rStyle w:val="ae"/>
                <w:noProof/>
              </w:rPr>
              <w:t>四、</w:t>
            </w:r>
            <w:r w:rsidR="0092490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noProof/>
              </w:rPr>
              <w:t>区域加密密钥，区域认证密钥管理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983304" w14:textId="01E638E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6" w:history="1">
            <w:r w:rsidR="00924906" w:rsidRPr="008D2553">
              <w:rPr>
                <w:rStyle w:val="ae"/>
                <w:noProof/>
              </w:rPr>
              <w:t>4.1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ZEK/ZAK(=)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9E9CE4F" w14:textId="07B6091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7" w:history="1">
            <w:r w:rsidR="00924906" w:rsidRPr="008D2553">
              <w:rPr>
                <w:rStyle w:val="ae"/>
                <w:noProof/>
              </w:rPr>
              <w:t>4.2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99C8CD5" w14:textId="3BE5897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8" w:history="1">
            <w:r w:rsidR="00924906" w:rsidRPr="008D2553">
              <w:rPr>
                <w:rStyle w:val="ae"/>
                <w:noProof/>
              </w:rPr>
              <w:t>4.3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D3A2F0" w14:textId="3937368C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9" w:history="1">
            <w:r w:rsidR="00924906" w:rsidRPr="008D2553">
              <w:rPr>
                <w:rStyle w:val="ae"/>
                <w:noProof/>
              </w:rPr>
              <w:t>五、终端主密钥，终端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密钥和终端认证密钥管理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1ED00C" w14:textId="63D5CC8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0" w:history="1">
            <w:r w:rsidR="00924906" w:rsidRPr="008D2553">
              <w:rPr>
                <w:rStyle w:val="ae"/>
                <w:noProof/>
              </w:rPr>
              <w:t>5.1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加密下的新密钥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1FFD54" w14:textId="6CBB852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1" w:history="1">
            <w:r w:rsidR="00924906" w:rsidRPr="008D2553">
              <w:rPr>
                <w:rStyle w:val="ae"/>
                <w:noProof/>
              </w:rPr>
              <w:t>5.2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转为另一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646565B" w14:textId="66D321D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2" w:history="1">
            <w:r w:rsidR="00924906" w:rsidRPr="008D2553">
              <w:rPr>
                <w:rStyle w:val="ae"/>
                <w:noProof/>
              </w:rPr>
              <w:t>5.3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6BE5E9" w14:textId="7478D11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3" w:history="1">
            <w:r w:rsidR="00924906" w:rsidRPr="008D2553">
              <w:rPr>
                <w:rStyle w:val="ae"/>
                <w:noProof/>
              </w:rPr>
              <w:t>5.4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5FD111" w14:textId="29FECA51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4" w:history="1">
            <w:r w:rsidR="00924906" w:rsidRPr="008D2553">
              <w:rPr>
                <w:rStyle w:val="ae"/>
                <w:noProof/>
              </w:rPr>
              <w:t>六、终端认证密钥管理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E46692" w14:textId="70100B0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5" w:history="1">
            <w:r w:rsidR="00924906" w:rsidRPr="008D2553">
              <w:rPr>
                <w:rStyle w:val="ae"/>
                <w:noProof/>
              </w:rPr>
              <w:t>6.1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3FD05F" w14:textId="0CBF653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6" w:history="1">
            <w:r w:rsidR="00924906" w:rsidRPr="008D2553">
              <w:rPr>
                <w:rStyle w:val="ae"/>
                <w:noProof/>
              </w:rPr>
              <w:t>6.2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29A47B" w14:textId="135ACB0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7" w:history="1">
            <w:r w:rsidR="00924906" w:rsidRPr="008D2553">
              <w:rPr>
                <w:rStyle w:val="ae"/>
                <w:noProof/>
              </w:rPr>
              <w:t>6.3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97BF99" w14:textId="3A77290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8" w:history="1">
            <w:r w:rsidR="00924906" w:rsidRPr="008D2553">
              <w:rPr>
                <w:rStyle w:val="ae"/>
                <w:noProof/>
              </w:rPr>
              <w:t>6.4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9E4446" w14:textId="64B32A2E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9" w:history="1">
            <w:r w:rsidR="00924906" w:rsidRPr="008D2553">
              <w:rPr>
                <w:rStyle w:val="ae"/>
                <w:noProof/>
              </w:rPr>
              <w:t>七、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AE0D5D" w14:textId="68CB8AC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0" w:history="1">
            <w:r w:rsidR="00924906" w:rsidRPr="008D2553">
              <w:rPr>
                <w:rStyle w:val="ae"/>
                <w:noProof/>
              </w:rPr>
              <w:t>7.1</w:t>
            </w:r>
            <w:r w:rsidR="00924906" w:rsidRPr="008D2553">
              <w:rPr>
                <w:rStyle w:val="ae"/>
                <w:noProof/>
              </w:rPr>
              <w:t>生成一个随机的</w:t>
            </w:r>
            <w:r w:rsidR="00924906" w:rsidRPr="008D2553">
              <w:rPr>
                <w:rStyle w:val="ae"/>
                <w:noProof/>
              </w:rPr>
              <w:t>PIN(=)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43A41E" w14:textId="09D95A0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1" w:history="1">
            <w:r w:rsidR="00924906" w:rsidRPr="008D2553">
              <w:rPr>
                <w:rStyle w:val="ae"/>
                <w:noProof/>
              </w:rPr>
              <w:t>7.2</w:t>
            </w:r>
            <w:r w:rsidR="00924906" w:rsidRPr="008D2553">
              <w:rPr>
                <w:rStyle w:val="ae"/>
                <w:noProof/>
              </w:rPr>
              <w:t>解密</w:t>
            </w:r>
            <w:r w:rsidR="00924906" w:rsidRPr="008D2553">
              <w:rPr>
                <w:rStyle w:val="ae"/>
                <w:noProof/>
              </w:rPr>
              <w:t xml:space="preserve">PINBLOCK, </w:t>
            </w:r>
            <w:r w:rsidR="00924906" w:rsidRPr="008D2553">
              <w:rPr>
                <w:rStyle w:val="ae"/>
                <w:noProof/>
              </w:rPr>
              <w:t>并打印</w:t>
            </w:r>
            <w:r w:rsidR="00924906" w:rsidRPr="008D2553">
              <w:rPr>
                <w:rStyle w:val="ae"/>
                <w:noProof/>
              </w:rPr>
              <w:t xml:space="preserve">PIN </w:t>
            </w:r>
            <w:r w:rsidR="00924906" w:rsidRPr="008D2553">
              <w:rPr>
                <w:rStyle w:val="ae"/>
                <w:noProof/>
              </w:rPr>
              <w:t>明文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6FBEC23" w14:textId="61CF2B5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2" w:history="1">
            <w:r w:rsidR="00924906" w:rsidRPr="008D2553">
              <w:rPr>
                <w:rStyle w:val="ae"/>
                <w:noProof/>
              </w:rPr>
              <w:t>7.3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翻译到另一个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99EE15D" w14:textId="6B0EA32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3" w:history="1">
            <w:r w:rsidR="00924906" w:rsidRPr="008D2553">
              <w:rPr>
                <w:rStyle w:val="ae"/>
                <w:noProof/>
              </w:rPr>
              <w:t>7.4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F38A725" w14:textId="120BA17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4" w:history="1">
            <w:r w:rsidR="00924906" w:rsidRPr="008D2553">
              <w:rPr>
                <w:rStyle w:val="ae"/>
                <w:noProof/>
              </w:rPr>
              <w:t>7.5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7101AC" w14:textId="6882B29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5" w:history="1">
            <w:r w:rsidR="00924906" w:rsidRPr="008D2553">
              <w:rPr>
                <w:rStyle w:val="ae"/>
                <w:noProof/>
              </w:rPr>
              <w:t>7.6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59E50D" w14:textId="6FD5B6E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6" w:history="1">
            <w:r w:rsidR="00924906" w:rsidRPr="008D2553">
              <w:rPr>
                <w:rStyle w:val="ae"/>
                <w:noProof/>
              </w:rPr>
              <w:t>7.7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B4D4B9" w14:textId="471C395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7" w:history="1">
            <w:r w:rsidR="00924906" w:rsidRPr="008D2553">
              <w:rPr>
                <w:rStyle w:val="ae"/>
                <w:noProof/>
              </w:rPr>
              <w:t>7.8</w:t>
            </w:r>
            <w:r w:rsidR="00924906" w:rsidRPr="008D2553">
              <w:rPr>
                <w:rStyle w:val="ae"/>
                <w:noProof/>
              </w:rPr>
              <w:t>加密一个明文的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51B578" w14:textId="1F13505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8" w:history="1">
            <w:r w:rsidR="00924906" w:rsidRPr="008D2553">
              <w:rPr>
                <w:rStyle w:val="ae"/>
                <w:noProof/>
              </w:rPr>
              <w:t>7.9</w:t>
            </w:r>
            <w:r w:rsidR="00924906" w:rsidRPr="008D2553">
              <w:rPr>
                <w:rStyle w:val="ae"/>
                <w:noProof/>
              </w:rPr>
              <w:t>解密一个已加密的</w:t>
            </w:r>
            <w:r w:rsidR="00924906" w:rsidRPr="008D2553">
              <w:rPr>
                <w:rStyle w:val="ae"/>
                <w:noProof/>
              </w:rPr>
              <w:t>PIN(*)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AB8486" w14:textId="4ED80F0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9" w:history="1">
            <w:r w:rsidR="00924906" w:rsidRPr="008D2553">
              <w:rPr>
                <w:rStyle w:val="ae"/>
                <w:noProof/>
              </w:rPr>
              <w:t>7.10</w:t>
            </w:r>
            <w:r w:rsidR="00924906" w:rsidRPr="008D2553">
              <w:rPr>
                <w:rStyle w:val="ae"/>
                <w:noProof/>
              </w:rPr>
              <w:t>定制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从一个密钥翻译到另一个密钥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07F0E8" w14:textId="2B1077E6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0" w:history="1">
            <w:r w:rsidR="00924906" w:rsidRPr="008D2553">
              <w:rPr>
                <w:rStyle w:val="ae"/>
                <w:noProof/>
              </w:rPr>
              <w:t>八、消息认证码支持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BB1C129" w14:textId="47ADD07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1" w:history="1">
            <w:r w:rsidR="00924906" w:rsidRPr="008D2553">
              <w:rPr>
                <w:rStyle w:val="ae"/>
                <w:noProof/>
              </w:rPr>
              <w:t>8.1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4C034F" w14:textId="48A44C2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2" w:history="1">
            <w:r w:rsidR="00924906" w:rsidRPr="008D2553">
              <w:rPr>
                <w:rStyle w:val="ae"/>
                <w:noProof/>
              </w:rPr>
              <w:t>8.2</w:t>
            </w:r>
            <w:r w:rsidR="00924906" w:rsidRPr="008D2553">
              <w:rPr>
                <w:rStyle w:val="ae"/>
                <w:noProof/>
              </w:rPr>
              <w:t>校验一个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27B721" w14:textId="4D87BF4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3" w:history="1"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用对大消息生成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4721" w14:textId="21C6780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4" w:history="1">
            <w:r w:rsidR="00924906" w:rsidRPr="008D2553">
              <w:rPr>
                <w:rStyle w:val="ae"/>
                <w:noProof/>
              </w:rPr>
              <w:t>8.4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71A842C" w14:textId="40C4049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5" w:history="1">
            <w:r w:rsidR="00924906" w:rsidRPr="008D2553">
              <w:rPr>
                <w:rStyle w:val="ae"/>
                <w:noProof/>
              </w:rPr>
              <w:t>8.5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D54E4" w14:textId="20560830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6" w:history="1">
            <w:r w:rsidR="00924906" w:rsidRPr="008D2553">
              <w:rPr>
                <w:rStyle w:val="ae"/>
                <w:noProof/>
              </w:rPr>
              <w:t>九、数据加解密指令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4BE7E8E" w14:textId="251D7EE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7" w:history="1">
            <w:r w:rsidR="00924906" w:rsidRPr="008D2553">
              <w:rPr>
                <w:rStyle w:val="ae"/>
                <w:noProof/>
              </w:rPr>
              <w:t xml:space="preserve">9.1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09CB40" w14:textId="3A1B458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8" w:history="1">
            <w:r w:rsidR="00924906" w:rsidRPr="008D2553">
              <w:rPr>
                <w:rStyle w:val="ae"/>
                <w:noProof/>
              </w:rPr>
              <w:t xml:space="preserve">9.2 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(Y0)(=)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C742E5" w14:textId="0DA70AF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9" w:history="1">
            <w:r w:rsidR="00924906" w:rsidRPr="008D2553">
              <w:rPr>
                <w:rStyle w:val="ae"/>
                <w:noProof/>
              </w:rPr>
              <w:t xml:space="preserve">9.3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5E33B8" w14:textId="1BE1FAA3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0" w:history="1">
            <w:r w:rsidR="00924906" w:rsidRPr="008D2553">
              <w:rPr>
                <w:rStyle w:val="ae"/>
                <w:noProof/>
              </w:rPr>
              <w:t>十、用户存储支持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2DC4E" w14:textId="4476891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1" w:history="1">
            <w:r w:rsidR="00924906" w:rsidRPr="008D2553">
              <w:rPr>
                <w:rStyle w:val="ae"/>
                <w:noProof/>
              </w:rPr>
              <w:t>10.1</w:t>
            </w:r>
            <w:r w:rsidR="00924906" w:rsidRPr="008D2553">
              <w:rPr>
                <w:rStyle w:val="ae"/>
                <w:noProof/>
              </w:rPr>
              <w:t>装载对称密钥至用户存储区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FA7A98" w14:textId="42D2455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2" w:history="1">
            <w:r w:rsidR="00924906" w:rsidRPr="008D2553">
              <w:rPr>
                <w:rStyle w:val="ae"/>
                <w:noProof/>
              </w:rPr>
              <w:t>10.2</w:t>
            </w:r>
            <w:r w:rsidR="00924906" w:rsidRPr="008D2553">
              <w:rPr>
                <w:rStyle w:val="ae"/>
                <w:noProof/>
              </w:rPr>
              <w:t>从用户存储区读取对称密钥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33E0663" w14:textId="1A232F1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3" w:history="1">
            <w:r w:rsidR="00924906" w:rsidRPr="008D2553">
              <w:rPr>
                <w:rStyle w:val="ae"/>
                <w:noProof/>
              </w:rPr>
              <w:t>10.3</w:t>
            </w:r>
            <w:r w:rsidR="00924906" w:rsidRPr="008D2553">
              <w:rPr>
                <w:rStyle w:val="ae"/>
                <w:noProof/>
              </w:rPr>
              <w:t>更新对称密钥至用户存储区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D87F6D5" w14:textId="4F1F95D1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4" w:history="1">
            <w:r w:rsidR="00924906" w:rsidRPr="008D2553">
              <w:rPr>
                <w:rStyle w:val="ae"/>
                <w:noProof/>
              </w:rPr>
              <w:t>十五、公钥体系指令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150E50" w14:textId="03799A2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5" w:history="1">
            <w:r w:rsidR="00924906" w:rsidRPr="008D2553">
              <w:rPr>
                <w:rStyle w:val="ae"/>
                <w:noProof/>
              </w:rPr>
              <w:t>15.1</w:t>
            </w:r>
            <w:r w:rsidR="00924906" w:rsidRPr="008D2553">
              <w:rPr>
                <w:rStyle w:val="ae"/>
                <w:noProof/>
              </w:rPr>
              <w:t>公钥加密指令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D2F119" w14:textId="4C2E47E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6" w:history="1">
            <w:r w:rsidR="00924906" w:rsidRPr="008D2553">
              <w:rPr>
                <w:rStyle w:val="ae"/>
                <w:noProof/>
              </w:rPr>
              <w:t>15.2</w:t>
            </w:r>
            <w:r w:rsidR="00924906" w:rsidRPr="008D2553">
              <w:rPr>
                <w:rStyle w:val="ae"/>
                <w:noProof/>
              </w:rPr>
              <w:t>私钥解密指令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78245A" w14:textId="46BC9F7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7" w:history="1">
            <w:r w:rsidR="00924906" w:rsidRPr="008D2553">
              <w:rPr>
                <w:rStyle w:val="ae"/>
                <w:noProof/>
              </w:rPr>
              <w:t>15.3</w:t>
            </w:r>
            <w:r w:rsidR="00924906" w:rsidRPr="008D2553">
              <w:rPr>
                <w:rStyle w:val="ae"/>
                <w:noProof/>
              </w:rPr>
              <w:t>私钥加密指令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7431F" w14:textId="2174AF5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8" w:history="1">
            <w:r w:rsidR="00924906" w:rsidRPr="008D2553">
              <w:rPr>
                <w:rStyle w:val="ae"/>
                <w:noProof/>
              </w:rPr>
              <w:t>15.4</w:t>
            </w:r>
            <w:r w:rsidR="00924906" w:rsidRPr="008D2553">
              <w:rPr>
                <w:rStyle w:val="ae"/>
                <w:noProof/>
              </w:rPr>
              <w:t>公钥解密指令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76DF78" w14:textId="66C73D2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9" w:history="1">
            <w:r w:rsidR="00924906" w:rsidRPr="008D2553">
              <w:rPr>
                <w:rStyle w:val="ae"/>
                <w:noProof/>
              </w:rPr>
              <w:t>15.5 RSA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67C4F3" w14:textId="2E26A4B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0" w:history="1">
            <w:r w:rsidR="00924906" w:rsidRPr="008D2553">
              <w:rPr>
                <w:rStyle w:val="ae"/>
                <w:noProof/>
              </w:rPr>
              <w:t>15.6 RSA</w:t>
            </w:r>
            <w:r w:rsidR="00924906" w:rsidRPr="008D2553">
              <w:rPr>
                <w:rStyle w:val="ae"/>
                <w:noProof/>
              </w:rPr>
              <w:t>验证签名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FB8D9F" w14:textId="37F7C89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1" w:history="1">
            <w:r w:rsidR="00924906" w:rsidRPr="008D2553">
              <w:rPr>
                <w:rStyle w:val="ae"/>
                <w:noProof/>
              </w:rPr>
              <w:t>15.7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74E374" w14:textId="5D1BBD13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22" w:history="1">
            <w:r w:rsidR="00924906" w:rsidRPr="008D2553">
              <w:rPr>
                <w:rStyle w:val="ae"/>
                <w:noProof/>
              </w:rPr>
              <w:t>十六、会话密钥协商指令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E46B90C" w14:textId="7B4B05C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3" w:history="1">
            <w:r w:rsidR="00924906" w:rsidRPr="008D2553">
              <w:rPr>
                <w:rStyle w:val="ae"/>
                <w:noProof/>
              </w:rPr>
              <w:t>16.1 RSA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SM2</w:t>
            </w:r>
            <w:r w:rsidR="00924906" w:rsidRPr="008D2553">
              <w:rPr>
                <w:rStyle w:val="ae"/>
                <w:noProof/>
              </w:rPr>
              <w:t>非对称密钥产生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35EE60" w14:textId="00560E0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4" w:history="1">
            <w:r w:rsidR="00924906" w:rsidRPr="008D2553">
              <w:rPr>
                <w:rStyle w:val="ae"/>
                <w:noProof/>
              </w:rPr>
              <w:t>16.2</w:t>
            </w:r>
            <w:r w:rsidR="00924906" w:rsidRPr="008D2553">
              <w:rPr>
                <w:rStyle w:val="ae"/>
                <w:noProof/>
              </w:rPr>
              <w:t>产生随机密钥，由公钥加密并且以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206E42C" w14:textId="45C67BD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5" w:history="1">
            <w:r w:rsidR="00924906" w:rsidRPr="008D2553">
              <w:rPr>
                <w:rStyle w:val="ae"/>
                <w:noProof/>
              </w:rPr>
              <w:t>16.3</w:t>
            </w:r>
            <w:r w:rsidR="00924906" w:rsidRPr="008D2553">
              <w:rPr>
                <w:rStyle w:val="ae"/>
                <w:noProof/>
              </w:rPr>
              <w:t>由私钥解密随机密钥并以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6C12DF" w14:textId="55A3B8B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6" w:history="1">
            <w:r w:rsidR="00924906" w:rsidRPr="008D2553">
              <w:rPr>
                <w:rStyle w:val="ae"/>
                <w:noProof/>
              </w:rPr>
              <w:t xml:space="preserve">16.4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E0/E1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61CD945" w14:textId="5BD9A00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7" w:history="1">
            <w:r w:rsidR="00924906" w:rsidRPr="008D2553">
              <w:rPr>
                <w:rStyle w:val="ae"/>
                <w:noProof/>
              </w:rPr>
              <w:t>16.5 SM2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C7F7E4" w14:textId="0F52B6C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8" w:history="1">
            <w:r w:rsidR="00924906" w:rsidRPr="008D2553">
              <w:rPr>
                <w:rStyle w:val="ae"/>
                <w:noProof/>
              </w:rPr>
              <w:t>16.6 SM2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7DDF22" w14:textId="4A62E34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9" w:history="1">
            <w:r w:rsidR="00924906" w:rsidRPr="008D2553">
              <w:rPr>
                <w:rStyle w:val="ae"/>
                <w:noProof/>
              </w:rPr>
              <w:t xml:space="preserve">16.7 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SM3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E61E8E" w14:textId="749A2C1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0" w:history="1">
            <w:r w:rsidR="00924906" w:rsidRPr="008D2553">
              <w:rPr>
                <w:rStyle w:val="ae"/>
                <w:noProof/>
              </w:rPr>
              <w:t>16.8 LMK</w:t>
            </w:r>
            <w:r w:rsidR="00924906" w:rsidRPr="008D2553">
              <w:rPr>
                <w:rStyle w:val="ae"/>
                <w:noProof/>
              </w:rPr>
              <w:t>加密密钥转公钥加密输出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2EE32A" w14:textId="0C03D1B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1" w:history="1">
            <w:r w:rsidR="00924906" w:rsidRPr="008D2553">
              <w:rPr>
                <w:rStyle w:val="ae"/>
                <w:noProof/>
              </w:rPr>
              <w:t>16.9 ECC</w:t>
            </w:r>
            <w:r w:rsidR="00924906" w:rsidRPr="008D2553">
              <w:rPr>
                <w:rStyle w:val="ae"/>
                <w:noProof/>
              </w:rPr>
              <w:t>密钥生成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CD70DE" w14:textId="0DBF2E5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2" w:history="1">
            <w:r w:rsidR="00924906" w:rsidRPr="008D2553">
              <w:rPr>
                <w:rStyle w:val="ae"/>
                <w:noProof/>
              </w:rPr>
              <w:t xml:space="preserve">16.10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6FA761" w14:textId="6AC21E2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3" w:history="1">
            <w:r w:rsidR="00924906" w:rsidRPr="008D2553">
              <w:rPr>
                <w:rStyle w:val="ae"/>
                <w:noProof/>
              </w:rPr>
              <w:t xml:space="preserve">16.11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A74E697" w14:textId="7F5A699C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34" w:history="1">
            <w:r w:rsidR="00924906" w:rsidRPr="008D2553">
              <w:rPr>
                <w:rStyle w:val="ae"/>
                <w:noProof/>
              </w:rPr>
              <w:t>十七、数码科技应用指令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1BF0B19" w14:textId="6F3A78C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5" w:history="1">
            <w:r w:rsidR="00924906" w:rsidRPr="008D2553">
              <w:rPr>
                <w:rStyle w:val="ae"/>
                <w:noProof/>
              </w:rPr>
              <w:t>17.1</w:t>
            </w:r>
            <w:r w:rsidR="00924906" w:rsidRPr="008D2553">
              <w:rPr>
                <w:rStyle w:val="ae"/>
                <w:noProof/>
              </w:rPr>
              <w:t>生成对称密钥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1.1,</w:t>
            </w:r>
            <w:r w:rsidR="00924906" w:rsidRPr="008D2553">
              <w:rPr>
                <w:rStyle w:val="ae"/>
                <w:noProof/>
              </w:rPr>
              <w:t>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196233" w14:textId="60640D2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6" w:history="1">
            <w:r w:rsidR="00924906" w:rsidRPr="008D2553">
              <w:rPr>
                <w:rStyle w:val="ae"/>
                <w:noProof/>
              </w:rPr>
              <w:t>17.2</w:t>
            </w:r>
            <w:r w:rsidR="00924906" w:rsidRPr="008D2553">
              <w:rPr>
                <w:rStyle w:val="ae"/>
                <w:noProof/>
              </w:rPr>
              <w:t>数据加解密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9.1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DD90722" w14:textId="531105D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7" w:history="1">
            <w:r w:rsidR="00924906" w:rsidRPr="008D2553">
              <w:rPr>
                <w:rStyle w:val="ae"/>
                <w:noProof/>
              </w:rPr>
              <w:t>17.3 MAC</w:t>
            </w:r>
            <w:r w:rsidR="00924906" w:rsidRPr="008D2553">
              <w:rPr>
                <w:rStyle w:val="ae"/>
                <w:noProof/>
              </w:rPr>
              <w:t>计算和验证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F39492" w14:textId="144178D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8" w:history="1">
            <w:r w:rsidR="00924906" w:rsidRPr="008D2553">
              <w:rPr>
                <w:rStyle w:val="ae"/>
                <w:noProof/>
              </w:rPr>
              <w:t>17.4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9.2</w:t>
            </w:r>
            <w:r w:rsidR="00924906" w:rsidRPr="008D2553">
              <w:rPr>
                <w:rStyle w:val="ae"/>
                <w:noProof/>
              </w:rPr>
              <w:t>，固定源密钥类型，查看密钥类型表和目的密钥类型，查看密钥类型表为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0976A32" w14:textId="55544D6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9" w:history="1">
            <w:r w:rsidR="00924906" w:rsidRPr="008D2553">
              <w:rPr>
                <w:rStyle w:val="ae"/>
                <w:noProof/>
              </w:rPr>
              <w:t>17.5</w:t>
            </w:r>
            <w:r w:rsidR="00924906" w:rsidRPr="008D2553">
              <w:rPr>
                <w:rStyle w:val="ae"/>
                <w:noProof/>
              </w:rPr>
              <w:t>合成应用密钥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D1F31B" w14:textId="1291554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0" w:history="1">
            <w:r w:rsidR="00924906" w:rsidRPr="008D2553">
              <w:rPr>
                <w:rStyle w:val="ae"/>
                <w:noProof/>
              </w:rPr>
              <w:t>17.6 ZMK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681EB6" w14:textId="178D57D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1" w:history="1">
            <w:r w:rsidR="00924906" w:rsidRPr="008D2553">
              <w:rPr>
                <w:rStyle w:val="ae"/>
                <w:noProof/>
              </w:rPr>
              <w:t>17.7 LMK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56F0608" w14:textId="630C858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2" w:history="1">
            <w:r w:rsidR="00924906" w:rsidRPr="008D2553">
              <w:rPr>
                <w:rStyle w:val="ae"/>
                <w:noProof/>
              </w:rPr>
              <w:t xml:space="preserve">17.8 </w:t>
            </w:r>
            <w:r w:rsidR="00924906" w:rsidRPr="008D2553">
              <w:rPr>
                <w:rStyle w:val="ae"/>
                <w:noProof/>
              </w:rPr>
              <w:t>获取传输保护密钥（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F47398C" w14:textId="0642379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3" w:history="1">
            <w:r w:rsidR="00924906" w:rsidRPr="008D2553">
              <w:rPr>
                <w:rStyle w:val="ae"/>
                <w:noProof/>
              </w:rPr>
              <w:t xml:space="preserve">17.9 </w:t>
            </w:r>
            <w:r w:rsidR="00924906" w:rsidRPr="008D2553">
              <w:rPr>
                <w:rStyle w:val="ae"/>
                <w:noProof/>
              </w:rPr>
              <w:t>角色认证（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A778520" w14:textId="01A1ED0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4" w:history="1">
            <w:r w:rsidR="00924906" w:rsidRPr="008D2553">
              <w:rPr>
                <w:rStyle w:val="ae"/>
                <w:noProof/>
              </w:rPr>
              <w:t xml:space="preserve">17.10 </w:t>
            </w:r>
            <w:r w:rsidR="00924906" w:rsidRPr="008D2553">
              <w:rPr>
                <w:rStyle w:val="ae"/>
                <w:noProof/>
              </w:rPr>
              <w:t>获取随机数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3B1197" w14:textId="51358B4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5" w:history="1">
            <w:r w:rsidR="00924906" w:rsidRPr="008D2553">
              <w:rPr>
                <w:rStyle w:val="ae"/>
                <w:noProof/>
              </w:rPr>
              <w:t xml:space="preserve">17.11 </w:t>
            </w:r>
            <w:r w:rsidR="00924906" w:rsidRPr="008D2553">
              <w:rPr>
                <w:rStyle w:val="ae"/>
                <w:noProof/>
              </w:rPr>
              <w:t>获取应用密钥明文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1E9617" w14:textId="4C59608C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46" w:history="1">
            <w:r w:rsidR="00924906" w:rsidRPr="008D2553">
              <w:rPr>
                <w:rStyle w:val="ae"/>
                <w:noProof/>
              </w:rPr>
              <w:t>十八、</w:t>
            </w:r>
            <w:r w:rsidR="00924906" w:rsidRPr="008D2553">
              <w:rPr>
                <w:rStyle w:val="ae"/>
                <w:noProof/>
              </w:rPr>
              <w:t>SJJ1111</w:t>
            </w:r>
            <w:r w:rsidR="00924906" w:rsidRPr="008D2553">
              <w:rPr>
                <w:rStyle w:val="ae"/>
                <w:noProof/>
              </w:rPr>
              <w:t>密押机兼容指令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770A7BB" w14:textId="262AA6D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7" w:history="1">
            <w:r w:rsidR="00924906" w:rsidRPr="008D2553">
              <w:rPr>
                <w:rStyle w:val="ae"/>
                <w:noProof/>
              </w:rPr>
              <w:t>18.1</w:t>
            </w:r>
            <w:r w:rsidR="00924906" w:rsidRPr="008D2553">
              <w:rPr>
                <w:rStyle w:val="ae"/>
                <w:noProof/>
              </w:rPr>
              <w:t>加押指令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DF6D53" w14:textId="5406B91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8" w:history="1">
            <w:r w:rsidR="00924906" w:rsidRPr="008D2553">
              <w:rPr>
                <w:rStyle w:val="ae"/>
                <w:noProof/>
              </w:rPr>
              <w:t>18.2</w:t>
            </w:r>
            <w:r w:rsidR="00924906" w:rsidRPr="008D2553">
              <w:rPr>
                <w:rStyle w:val="ae"/>
                <w:noProof/>
              </w:rPr>
              <w:t>核押指令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171F26E" w14:textId="2A999B3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9" w:history="1">
            <w:r w:rsidR="00924906" w:rsidRPr="008D2553">
              <w:rPr>
                <w:rStyle w:val="ae"/>
                <w:noProof/>
              </w:rPr>
              <w:t>18.3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6E214D" w14:textId="14B7C45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0" w:history="1">
            <w:r w:rsidR="00924906" w:rsidRPr="008D2553">
              <w:rPr>
                <w:rStyle w:val="ae"/>
                <w:noProof/>
              </w:rPr>
              <w:t>18.4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B0081C8" w14:textId="24B8EDB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1" w:history="1">
            <w:r w:rsidR="00924906" w:rsidRPr="008D2553">
              <w:rPr>
                <w:rStyle w:val="ae"/>
                <w:noProof/>
              </w:rPr>
              <w:t>18.5 PIN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7FA467" w14:textId="317F1F4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2" w:history="1">
            <w:r w:rsidR="00924906" w:rsidRPr="008D2553">
              <w:rPr>
                <w:rStyle w:val="ae"/>
                <w:noProof/>
              </w:rPr>
              <w:t>18.6 PIN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D2FFF3" w14:textId="283BD433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3" w:history="1">
            <w:r w:rsidR="00924906" w:rsidRPr="008D2553">
              <w:rPr>
                <w:rStyle w:val="ae"/>
                <w:noProof/>
              </w:rPr>
              <w:t>十九、黄金交易所新增指令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B1E2EC" w14:textId="0036827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4" w:history="1">
            <w:r w:rsidR="00924906" w:rsidRPr="008D2553">
              <w:rPr>
                <w:rStyle w:val="ae"/>
                <w:noProof/>
              </w:rPr>
              <w:t>19.1</w:t>
            </w:r>
            <w:r w:rsidR="00924906" w:rsidRPr="008D2553">
              <w:rPr>
                <w:rStyle w:val="ae"/>
                <w:noProof/>
              </w:rPr>
              <w:t>解密数据并由公钥加密输出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5B42CF" w14:textId="43DA76E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5" w:history="1">
            <w:r w:rsidR="00924906" w:rsidRPr="008D2553">
              <w:rPr>
                <w:rStyle w:val="ae"/>
                <w:noProof/>
              </w:rPr>
              <w:t>19.2</w:t>
            </w:r>
            <w:r w:rsidR="00924906" w:rsidRPr="008D2553">
              <w:rPr>
                <w:rStyle w:val="ae"/>
                <w:noProof/>
              </w:rPr>
              <w:t>由私钥解密密文数据并经过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加密后输出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1EFF8E" w14:textId="43ABA01B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6" w:history="1">
            <w:r w:rsidR="00924906" w:rsidRPr="008D2553">
              <w:rPr>
                <w:rStyle w:val="ae"/>
                <w:noProof/>
              </w:rPr>
              <w:t>二十、网联业务指令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EA3E8" w14:textId="31ECF20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7" w:history="1">
            <w:r w:rsidR="00924906" w:rsidRPr="008D2553">
              <w:rPr>
                <w:rStyle w:val="ae"/>
                <w:noProof/>
              </w:rPr>
              <w:t>20.1</w:t>
            </w:r>
            <w:r w:rsidR="00924906" w:rsidRPr="008D2553">
              <w:rPr>
                <w:rStyle w:val="ae"/>
                <w:noProof/>
              </w:rPr>
              <w:t>生成数字信封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222D365" w14:textId="028671F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8" w:history="1">
            <w:r w:rsidR="00924906" w:rsidRPr="008D2553">
              <w:rPr>
                <w:rStyle w:val="ae"/>
                <w:noProof/>
              </w:rPr>
              <w:t>20.2</w:t>
            </w:r>
            <w:r w:rsidR="00924906" w:rsidRPr="008D2553">
              <w:rPr>
                <w:rStyle w:val="ae"/>
                <w:noProof/>
              </w:rPr>
              <w:t>解密数字信封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4BAE8" w14:textId="2A83D81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9" w:history="1">
            <w:r w:rsidR="00924906" w:rsidRPr="008D2553">
              <w:rPr>
                <w:rStyle w:val="ae"/>
                <w:noProof/>
              </w:rPr>
              <w:t>20.3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5341BA" w14:textId="62BB49A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0" w:history="1">
            <w:r w:rsidR="00924906" w:rsidRPr="008D2553">
              <w:rPr>
                <w:rStyle w:val="ae"/>
                <w:noProof/>
              </w:rPr>
              <w:t xml:space="preserve">20.4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0D68B1" w14:textId="21C3138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1" w:history="1">
            <w:r w:rsidR="00924906" w:rsidRPr="008D2553">
              <w:rPr>
                <w:rStyle w:val="ae"/>
                <w:noProof/>
              </w:rPr>
              <w:t xml:space="preserve">20.5 </w:t>
            </w:r>
            <w:r w:rsidR="00924906" w:rsidRPr="008D2553">
              <w:rPr>
                <w:rStyle w:val="ae"/>
                <w:noProof/>
              </w:rPr>
              <w:t>获取证书序号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762C43" w14:textId="34C37509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2" w:history="1">
            <w:r w:rsidR="00924906" w:rsidRPr="008D2553">
              <w:rPr>
                <w:rStyle w:val="ae"/>
                <w:noProof/>
              </w:rPr>
              <w:t>二十一、无卡支付业务指令</w:t>
            </w:r>
            <w:r w:rsidR="00924906" w:rsidRPr="008D2553">
              <w:rPr>
                <w:rStyle w:val="ae"/>
                <w:noProof/>
              </w:rPr>
              <w:t>(20180326)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18CD7A3" w14:textId="6C6C70E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3" w:history="1">
            <w:r w:rsidR="00924906" w:rsidRPr="008D2553">
              <w:rPr>
                <w:rStyle w:val="ae"/>
                <w:noProof/>
              </w:rPr>
              <w:t xml:space="preserve">21.1 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396520" w14:textId="10F2C72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4" w:history="1">
            <w:r w:rsidR="00924906" w:rsidRPr="008D2553">
              <w:rPr>
                <w:rStyle w:val="ae"/>
                <w:noProof/>
              </w:rPr>
              <w:t xml:space="preserve">21.2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E95F74" w14:textId="6D485A7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5" w:history="1">
            <w:r w:rsidR="00924906" w:rsidRPr="008D2553">
              <w:rPr>
                <w:rStyle w:val="ae"/>
                <w:noProof/>
              </w:rPr>
              <w:t xml:space="preserve">21.3 </w:t>
            </w:r>
            <w:r w:rsidR="00924906" w:rsidRPr="008D2553">
              <w:rPr>
                <w:rStyle w:val="ae"/>
                <w:noProof/>
              </w:rPr>
              <w:t>通过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获取证书公钥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FFD575" w14:textId="4B75A3BD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6" w:history="1">
            <w:r w:rsidR="00924906" w:rsidRPr="008D2553">
              <w:rPr>
                <w:rStyle w:val="ae"/>
                <w:noProof/>
              </w:rPr>
              <w:t>二十二、新增指令（高性能支持）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ACCE21" w14:textId="4A29234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7" w:history="1">
            <w:r w:rsidR="00924906" w:rsidRPr="008D2553">
              <w:rPr>
                <w:rStyle w:val="ae"/>
                <w:noProof/>
              </w:rPr>
              <w:t>22.1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(HMAC-MD5\SHA1\SHA256)(+)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F6CC604" w14:textId="7766A99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8" w:history="1">
            <w:r w:rsidR="00924906" w:rsidRPr="008D2553">
              <w:rPr>
                <w:rStyle w:val="ae"/>
                <w:noProof/>
              </w:rPr>
              <w:t xml:space="preserve">22.2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-ARPC/ARQC</w:t>
            </w:r>
            <w:r w:rsidR="00924906" w:rsidRPr="008D2553">
              <w:rPr>
                <w:rStyle w:val="ae"/>
                <w:noProof/>
              </w:rPr>
              <w:t>的产生或验证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F5755F" w14:textId="5477E83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9" w:history="1">
            <w:r w:rsidR="00924906" w:rsidRPr="008D2553">
              <w:rPr>
                <w:rStyle w:val="ae"/>
                <w:noProof/>
              </w:rPr>
              <w:t>22.3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A4A942" w14:textId="2331E4A4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70" w:history="1">
            <w:r w:rsidR="00924906" w:rsidRPr="008D2553">
              <w:rPr>
                <w:rStyle w:val="ae"/>
                <w:noProof/>
              </w:rPr>
              <w:t>二十三、签名验签模块指令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8FE2A9B" w14:textId="6563E7B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1" w:history="1">
            <w:r w:rsidR="00924906" w:rsidRPr="008D2553">
              <w:rPr>
                <w:rStyle w:val="ae"/>
                <w:noProof/>
              </w:rPr>
              <w:t>23.1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9B57026" w14:textId="232EE6A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2" w:history="1">
            <w:r w:rsidR="00924906" w:rsidRPr="008D2553">
              <w:rPr>
                <w:rStyle w:val="ae"/>
                <w:noProof/>
              </w:rPr>
              <w:t>23.2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获取指定公钥证书的</w:t>
            </w:r>
            <w:r w:rsidR="00924906" w:rsidRPr="008D2553">
              <w:rPr>
                <w:rStyle w:val="ae"/>
                <w:noProof/>
              </w:rPr>
              <w:t xml:space="preserve"> DN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9C34C0" w14:textId="1F46FD5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3" w:history="1">
            <w:r w:rsidR="00924906" w:rsidRPr="008D2553">
              <w:rPr>
                <w:rStyle w:val="ae"/>
                <w:noProof/>
              </w:rPr>
              <w:t>23.3</w:t>
            </w:r>
            <w:r w:rsidR="00924906" w:rsidRPr="008D2553">
              <w:rPr>
                <w:rStyle w:val="ae"/>
                <w:noProof/>
              </w:rPr>
              <w:t>裸签名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08684" w14:textId="56BBB79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4" w:history="1">
            <w:r w:rsidR="00924906" w:rsidRPr="008D2553">
              <w:rPr>
                <w:rStyle w:val="ae"/>
                <w:noProof/>
              </w:rPr>
              <w:t>23.4</w:t>
            </w:r>
            <w:r w:rsidR="00924906" w:rsidRPr="008D2553">
              <w:rPr>
                <w:rStyle w:val="ae"/>
                <w:noProof/>
              </w:rPr>
              <w:t>裸签验签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55247D" w14:textId="2C067D4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5" w:history="1">
            <w:r w:rsidR="00924906" w:rsidRPr="008D2553">
              <w:rPr>
                <w:rStyle w:val="ae"/>
                <w:noProof/>
              </w:rPr>
              <w:t>23.5</w:t>
            </w:r>
            <w:r w:rsidR="00924906" w:rsidRPr="008D2553">
              <w:rPr>
                <w:rStyle w:val="ae"/>
                <w:noProof/>
              </w:rPr>
              <w:t>带公钥证书的数字签名（遵循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657B2B" w14:textId="7898994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6" w:history="1">
            <w:r w:rsidR="00924906" w:rsidRPr="008D2553">
              <w:rPr>
                <w:rStyle w:val="ae"/>
                <w:noProof/>
              </w:rPr>
              <w:t>23.6.1</w:t>
            </w:r>
            <w:r w:rsidR="00924906" w:rsidRPr="008D2553">
              <w:rPr>
                <w:rStyle w:val="ae"/>
                <w:noProof/>
              </w:rPr>
              <w:t>带公钥证书的数字签名验签（遵循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32FD75" w14:textId="5AD56FE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7" w:history="1">
            <w:r w:rsidR="00924906" w:rsidRPr="008D2553">
              <w:rPr>
                <w:rStyle w:val="ae"/>
                <w:noProof/>
              </w:rPr>
              <w:t>23.6.2</w:t>
            </w:r>
            <w:r w:rsidR="00924906" w:rsidRPr="008D2553">
              <w:rPr>
                <w:rStyle w:val="ae"/>
                <w:noProof/>
              </w:rPr>
              <w:t>从签名中获取证书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4324D5E" w14:textId="7BE88E6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8" w:history="1">
            <w:r w:rsidR="00924906" w:rsidRPr="008D2553">
              <w:rPr>
                <w:rStyle w:val="ae"/>
                <w:noProof/>
              </w:rPr>
              <w:t>23.7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判断设备中是否存在相应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的证书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CEDD26" w14:textId="4ACCE29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9" w:history="1">
            <w:r w:rsidR="00924906" w:rsidRPr="008D2553">
              <w:rPr>
                <w:rStyle w:val="ae"/>
                <w:noProof/>
              </w:rPr>
              <w:t>23.8</w:t>
            </w:r>
            <w:r w:rsidR="00924906" w:rsidRPr="008D2553">
              <w:rPr>
                <w:rStyle w:val="ae"/>
                <w:noProof/>
              </w:rPr>
              <w:t>查询所有证书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6D803" w14:textId="529F929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0" w:history="1">
            <w:r w:rsidR="00924906" w:rsidRPr="008D2553">
              <w:rPr>
                <w:rStyle w:val="ae"/>
                <w:noProof/>
              </w:rPr>
              <w:t>23.9</w:t>
            </w:r>
            <w:r w:rsidR="00924906" w:rsidRPr="008D2553">
              <w:rPr>
                <w:rStyle w:val="ae"/>
                <w:noProof/>
              </w:rPr>
              <w:t>上传指定证书到加密设备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899E9CB" w14:textId="1675E20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1" w:history="1">
            <w:r w:rsidR="00924906" w:rsidRPr="008D2553">
              <w:rPr>
                <w:rStyle w:val="ae"/>
                <w:noProof/>
              </w:rPr>
              <w:t>23.10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从加密设备下载指定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AAF094" w14:textId="40C6A29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2" w:history="1">
            <w:r w:rsidR="00924906" w:rsidRPr="008D2553">
              <w:rPr>
                <w:rStyle w:val="ae"/>
                <w:noProof/>
              </w:rPr>
              <w:t>23.11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从加密设备中删除指定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43D0" w14:textId="28946A6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3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022920D" w14:textId="123DF9F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4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49D092" w14:textId="318A4C3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5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D32E54" w14:textId="0C104AD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6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23.15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获取证书内容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53CB0" w14:textId="2FEDB6A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7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15DC44" w14:textId="60058B5D" w:rsidR="00924906" w:rsidRDefault="00C32D04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8" w:history="1">
            <w:r w:rsidR="00924906" w:rsidRPr="008D2553">
              <w:rPr>
                <w:rStyle w:val="ae"/>
                <w:b/>
                <w:noProof/>
              </w:rPr>
              <w:t xml:space="preserve">23.16.4 (QQ) </w:t>
            </w:r>
            <w:r w:rsidR="00924906" w:rsidRPr="008D2553">
              <w:rPr>
                <w:rStyle w:val="ae"/>
                <w:b/>
                <w:noProof/>
              </w:rPr>
              <w:t>通过密钥索引获得</w:t>
            </w:r>
            <w:r w:rsidR="00924906" w:rsidRPr="008D2553">
              <w:rPr>
                <w:rStyle w:val="ae"/>
                <w:b/>
                <w:noProof/>
              </w:rPr>
              <w:t xml:space="preserve"> SM2 </w:t>
            </w:r>
            <w:r w:rsidR="00924906" w:rsidRPr="008D2553">
              <w:rPr>
                <w:rStyle w:val="ae"/>
                <w:b/>
                <w:noProof/>
              </w:rPr>
              <w:t>公钥</w:t>
            </w:r>
            <w:r w:rsidR="00924906" w:rsidRPr="008D2553">
              <w:rPr>
                <w:rStyle w:val="ae"/>
                <w:b/>
                <w:noProof/>
              </w:rPr>
              <w:t xml:space="preserve">(DER </w:t>
            </w:r>
            <w:r w:rsidR="00924906" w:rsidRPr="008D2553">
              <w:rPr>
                <w:rStyle w:val="ae"/>
                <w:b/>
                <w:noProof/>
              </w:rPr>
              <w:t>编码</w:t>
            </w:r>
            <w:r w:rsidR="00924906" w:rsidRPr="008D2553">
              <w:rPr>
                <w:rStyle w:val="ae"/>
                <w:b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2AFFC9C" w14:textId="15FB52D0" w:rsidR="00924906" w:rsidRDefault="00C32D04">
          <w:pPr>
            <w:pStyle w:val="TOC3"/>
            <w:tabs>
              <w:tab w:val="left" w:pos="1680"/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9" w:history="1">
            <w:r w:rsidR="00924906" w:rsidRPr="008D2553">
              <w:rPr>
                <w:rStyle w:val="ae"/>
                <w:b/>
                <w:noProof/>
              </w:rPr>
              <w:t>23.17 (QP)</w:t>
            </w:r>
            <w:r w:rsidR="0092490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b/>
                <w:noProof/>
              </w:rPr>
              <w:t>导出一个</w:t>
            </w:r>
            <w:r w:rsidR="00924906" w:rsidRPr="008D2553">
              <w:rPr>
                <w:rStyle w:val="ae"/>
                <w:b/>
                <w:noProof/>
              </w:rPr>
              <w:t>SM2</w:t>
            </w:r>
            <w:r w:rsidR="00924906" w:rsidRPr="008D2553">
              <w:rPr>
                <w:rStyle w:val="ae"/>
                <w:b/>
                <w:noProof/>
              </w:rPr>
              <w:t>私钥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47AD9B1" w14:textId="39C3099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0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FE403A" w14:textId="47402C4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1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23.19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F2E49C" w14:textId="2C981CF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2" w:history="1">
            <w:r w:rsidR="00924906" w:rsidRPr="008D2553">
              <w:rPr>
                <w:rStyle w:val="ae"/>
                <w:noProof/>
              </w:rPr>
              <w:t>23.20</w:t>
            </w:r>
            <w:r w:rsidR="00924906" w:rsidRPr="008D2553">
              <w:rPr>
                <w:rStyle w:val="ae"/>
                <w:noProof/>
              </w:rPr>
              <w:t>带公钥证书的</w:t>
            </w:r>
            <w:r w:rsidR="00924906" w:rsidRPr="008D2553">
              <w:rPr>
                <w:rStyle w:val="ae"/>
                <w:noProof/>
              </w:rPr>
              <w:t>PKCS#7</w:t>
            </w:r>
            <w:r w:rsidR="00924906" w:rsidRPr="008D2553">
              <w:rPr>
                <w:rStyle w:val="ae"/>
                <w:noProof/>
              </w:rPr>
              <w:t>数字签名（序列号）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911F5" w14:textId="72E1414F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93" w:history="1">
            <w:r w:rsidR="00924906" w:rsidRPr="008D2553">
              <w:rPr>
                <w:rStyle w:val="ae"/>
                <w:noProof/>
              </w:rPr>
              <w:t>二十四、加密机设备监控指令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72C351" w14:textId="6284090C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5" w:history="1">
            <w:r w:rsidR="00924906" w:rsidRPr="008D2553">
              <w:rPr>
                <w:rStyle w:val="ae"/>
                <w:noProof/>
              </w:rPr>
              <w:t>24.1</w:t>
            </w:r>
            <w:r w:rsidR="00924906" w:rsidRPr="008D2553">
              <w:rPr>
                <w:rStyle w:val="ae"/>
                <w:noProof/>
              </w:rPr>
              <w:t>获取加密机</w:t>
            </w:r>
            <w:r w:rsidR="00924906" w:rsidRPr="008D2553">
              <w:rPr>
                <w:rStyle w:val="ae"/>
                <w:noProof/>
              </w:rPr>
              <w:t>cpu</w:t>
            </w:r>
            <w:r w:rsidR="00924906" w:rsidRPr="008D2553">
              <w:rPr>
                <w:rStyle w:val="ae"/>
                <w:noProof/>
              </w:rPr>
              <w:t>，内存，磁盘使用状况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BBAFB4" w14:textId="5E5FF68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6" w:history="1">
            <w:r w:rsidR="00924906" w:rsidRPr="008D2553">
              <w:rPr>
                <w:rStyle w:val="ae"/>
                <w:noProof/>
              </w:rPr>
              <w:t>24.2</w:t>
            </w:r>
            <w:r w:rsidR="00924906" w:rsidRPr="008D2553">
              <w:rPr>
                <w:rStyle w:val="ae"/>
                <w:noProof/>
              </w:rPr>
              <w:t>获取加密机设备信息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50457D" w14:textId="4F495D2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7" w:history="1">
            <w:r w:rsidR="00924906" w:rsidRPr="008D2553">
              <w:rPr>
                <w:rStyle w:val="ae"/>
                <w:noProof/>
              </w:rPr>
              <w:t>24.3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授权登录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868F9F" w14:textId="31C3192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8" w:history="1">
            <w:r w:rsidR="00924906" w:rsidRPr="008D2553">
              <w:rPr>
                <w:rStyle w:val="ae"/>
                <w:noProof/>
              </w:rPr>
              <w:t>24.4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修改登录口令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09DFB" w14:textId="58809D6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9" w:history="1">
            <w:r w:rsidR="00924906" w:rsidRPr="008D2553">
              <w:rPr>
                <w:rStyle w:val="ae"/>
                <w:noProof/>
              </w:rPr>
              <w:t>24.5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存储对象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96A25" w14:textId="65365E06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00" w:history="1">
            <w:r w:rsidR="00924906" w:rsidRPr="008D2553">
              <w:rPr>
                <w:rStyle w:val="ae"/>
                <w:noProof/>
              </w:rPr>
              <w:t>二十五、新增指令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769DD9D" w14:textId="1B55C3F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1" w:history="1">
            <w:r w:rsidR="00924906" w:rsidRPr="008D2553">
              <w:rPr>
                <w:rStyle w:val="ae"/>
                <w:noProof/>
              </w:rPr>
              <w:t xml:space="preserve">25.1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 xml:space="preserve">-SM2 </w:t>
            </w:r>
            <w:r w:rsidR="00924906" w:rsidRPr="008D2553">
              <w:rPr>
                <w:rStyle w:val="ae"/>
                <w:noProof/>
              </w:rPr>
              <w:t>非对称密钥产生和存储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367B783" w14:textId="7B9BDA0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2" w:history="1">
            <w:r w:rsidR="00924906" w:rsidRPr="008D2553">
              <w:rPr>
                <w:rStyle w:val="ae"/>
                <w:noProof/>
              </w:rPr>
              <w:t xml:space="preserve">25.2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7F096" w14:textId="698E86E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3" w:history="1">
            <w:r w:rsidR="00924906" w:rsidRPr="008D2553">
              <w:rPr>
                <w:rStyle w:val="ae"/>
                <w:noProof/>
              </w:rPr>
              <w:t xml:space="preserve">25.3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ED575B8" w14:textId="40F143E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4" w:history="1">
            <w:r w:rsidR="00924906" w:rsidRPr="008D2553">
              <w:rPr>
                <w:rStyle w:val="ae"/>
                <w:noProof/>
              </w:rPr>
              <w:t xml:space="preserve">25.4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E11FBC6" w14:textId="4608FEB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5" w:history="1">
            <w:r w:rsidR="00924906" w:rsidRPr="008D2553">
              <w:rPr>
                <w:rStyle w:val="ae"/>
                <w:noProof/>
              </w:rPr>
              <w:t xml:space="preserve">25.5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F48BEF" w14:textId="4E342BA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6" w:history="1">
            <w:r w:rsidR="00924906" w:rsidRPr="008D2553">
              <w:rPr>
                <w:rStyle w:val="ae"/>
                <w:noProof/>
              </w:rPr>
              <w:t xml:space="preserve">25.6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A921B8" w14:textId="7A77E36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7" w:history="1">
            <w:r w:rsidR="00924906" w:rsidRPr="008D2553">
              <w:rPr>
                <w:rStyle w:val="ae"/>
                <w:noProof/>
              </w:rPr>
              <w:t xml:space="preserve">25.7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57F7E23" w14:textId="0C00B5D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8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716ECF1" w14:textId="0E63BA5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9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分散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8CA682" w14:textId="1CB8D02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0" w:history="1">
            <w:r w:rsidR="00924906" w:rsidRPr="008D2553">
              <w:rPr>
                <w:rStyle w:val="ae"/>
                <w:noProof/>
              </w:rPr>
              <w:t xml:space="preserve">25.9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用一把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6B3E" w14:textId="034D7F2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1" w:history="1">
            <w:r w:rsidR="00924906" w:rsidRPr="008D2553">
              <w:rPr>
                <w:rStyle w:val="ae"/>
                <w:noProof/>
              </w:rPr>
              <w:t xml:space="preserve">25.10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先锋定制特例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0B1532" w14:textId="14D87CF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2" w:history="1">
            <w:r w:rsidR="00924906" w:rsidRPr="008D2553">
              <w:rPr>
                <w:rStyle w:val="ae"/>
                <w:noProof/>
              </w:rPr>
              <w:t xml:space="preserve">25.11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打印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38F9C1" w14:textId="2BF4C55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3" w:history="1">
            <w:r w:rsidR="00924906" w:rsidRPr="008D2553">
              <w:rPr>
                <w:rStyle w:val="ae"/>
                <w:noProof/>
              </w:rPr>
              <w:t xml:space="preserve">25.12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通过私钥获取公钥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ED22BBE" w14:textId="1C8F8273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4" w:history="1">
            <w:r w:rsidR="00924906" w:rsidRPr="008D2553">
              <w:rPr>
                <w:rStyle w:val="ae"/>
                <w:noProof/>
              </w:rPr>
              <w:t xml:space="preserve">25.13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</w:t>
            </w:r>
            <w:r w:rsidR="00924906" w:rsidRPr="008D2553">
              <w:rPr>
                <w:rStyle w:val="ae"/>
                <w:noProof/>
              </w:rPr>
              <w:t xml:space="preserve">  </w:t>
            </w:r>
            <w:r w:rsidR="00924906" w:rsidRPr="008D2553">
              <w:rPr>
                <w:rStyle w:val="ae"/>
                <w:noProof/>
              </w:rPr>
              <w:t>会员定制格式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E4EE90" w14:textId="073AF3E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5" w:history="1">
            <w:r w:rsidR="00924906" w:rsidRPr="008D2553">
              <w:rPr>
                <w:rStyle w:val="ae"/>
                <w:noProof/>
              </w:rPr>
              <w:t xml:space="preserve">25.14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数字信封加密数据，票价所定制格式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CA102A6" w14:textId="60A377A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6" w:history="1">
            <w:r w:rsidR="00924906" w:rsidRPr="008D2553">
              <w:rPr>
                <w:rStyle w:val="ae"/>
                <w:noProof/>
              </w:rPr>
              <w:t xml:space="preserve">25.15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解密数字信封，解密数据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EF695C" w14:textId="4CD48BB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7" w:history="1">
            <w:r w:rsidR="00924906" w:rsidRPr="008D2553">
              <w:rPr>
                <w:rStyle w:val="ae"/>
                <w:noProof/>
              </w:rPr>
              <w:t xml:space="preserve">25.16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93BD" w14:textId="2CAE56F0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8" w:history="1">
            <w:r w:rsidR="00924906" w:rsidRPr="008D2553">
              <w:rPr>
                <w:rStyle w:val="ae"/>
                <w:noProof/>
              </w:rPr>
              <w:t xml:space="preserve">25.17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957EAC" w14:textId="3F6A9D3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9" w:history="1">
            <w:r w:rsidR="00924906" w:rsidRPr="008D2553">
              <w:rPr>
                <w:rStyle w:val="ae"/>
                <w:noProof/>
              </w:rPr>
              <w:t xml:space="preserve">25.18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设置设备证书信息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294B20" w14:textId="18020E5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0" w:history="1">
            <w:r w:rsidR="00924906" w:rsidRPr="008D2553">
              <w:rPr>
                <w:rStyle w:val="ae"/>
                <w:noProof/>
              </w:rPr>
              <w:t xml:space="preserve">25.19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更换设备证书信息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733DEC5" w14:textId="67DADD7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1" w:history="1">
            <w:r w:rsidR="00924906" w:rsidRPr="008D2553">
              <w:rPr>
                <w:rStyle w:val="ae"/>
                <w:noProof/>
              </w:rPr>
              <w:t xml:space="preserve">25.20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查询设备证书信息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F604BC" w14:textId="69E0981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2" w:history="1">
            <w:r w:rsidR="00924906" w:rsidRPr="008D2553">
              <w:rPr>
                <w:rStyle w:val="ae"/>
                <w:noProof/>
              </w:rPr>
              <w:t xml:space="preserve">25.21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设备签名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20599F" w14:textId="4D5B06B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3" w:history="1">
            <w:r w:rsidR="00924906" w:rsidRPr="008D2553">
              <w:rPr>
                <w:rStyle w:val="ae"/>
                <w:noProof/>
              </w:rPr>
              <w:t xml:space="preserve">25.22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-token</w:t>
            </w:r>
            <w:r w:rsidR="00924906" w:rsidRPr="008D2553">
              <w:rPr>
                <w:rStyle w:val="ae"/>
                <w:noProof/>
              </w:rPr>
              <w:t>导入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1ADA84" w14:textId="0813D6D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4" w:history="1">
            <w:r w:rsidR="00924906" w:rsidRPr="008D2553">
              <w:rPr>
                <w:rStyle w:val="ae"/>
                <w:noProof/>
              </w:rPr>
              <w:t xml:space="preserve">25.23 </w:t>
            </w:r>
            <w:r w:rsidR="00924906" w:rsidRPr="008D2553">
              <w:rPr>
                <w:rStyle w:val="ae"/>
                <w:noProof/>
              </w:rPr>
              <w:t>计算设备认证码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3DC4CF" w14:textId="18D3E5E4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25" w:history="1">
            <w:r w:rsidR="00924906" w:rsidRPr="008D2553">
              <w:rPr>
                <w:rStyle w:val="ae"/>
                <w:noProof/>
              </w:rPr>
              <w:t>二十六、新增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中移指令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B3FE48" w14:textId="6D3A2BE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6" w:history="1">
            <w:r w:rsidR="00924906" w:rsidRPr="008D2553">
              <w:rPr>
                <w:rStyle w:val="ae"/>
                <w:noProof/>
              </w:rPr>
              <w:t>26.1 (S0)</w:t>
            </w:r>
            <w:r w:rsidR="00924906" w:rsidRPr="008D2553">
              <w:rPr>
                <w:rStyle w:val="ae"/>
                <w:noProof/>
              </w:rPr>
              <w:t>对称加密接口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2EFC21" w14:textId="7832A8C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7" w:history="1">
            <w:r w:rsidR="00924906" w:rsidRPr="008D2553">
              <w:rPr>
                <w:rStyle w:val="ae"/>
                <w:noProof/>
              </w:rPr>
              <w:t>26.2 (S1)</w:t>
            </w:r>
            <w:r w:rsidR="00924906" w:rsidRPr="008D2553">
              <w:rPr>
                <w:rStyle w:val="ae"/>
                <w:noProof/>
              </w:rPr>
              <w:t>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8B4E03" w14:textId="46E827DD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8" w:history="1">
            <w:r w:rsidR="00924906" w:rsidRPr="008D2553">
              <w:rPr>
                <w:rStyle w:val="ae"/>
                <w:noProof/>
              </w:rPr>
              <w:t>26.3 (S2)</w:t>
            </w:r>
            <w:r w:rsidR="00924906" w:rsidRPr="008D2553">
              <w:rPr>
                <w:rStyle w:val="ae"/>
                <w:noProof/>
              </w:rPr>
              <w:t>产生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3CA2A2" w14:textId="70E0663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9" w:history="1">
            <w:r w:rsidR="00924906" w:rsidRPr="008D2553">
              <w:rPr>
                <w:rStyle w:val="ae"/>
                <w:noProof/>
              </w:rPr>
              <w:t>26.4 (S3)</w:t>
            </w:r>
            <w:r w:rsidR="00924906" w:rsidRPr="008D2553">
              <w:rPr>
                <w:rStyle w:val="ae"/>
                <w:noProof/>
              </w:rPr>
              <w:t>尾端</w:t>
            </w:r>
            <w:r w:rsidR="00924906" w:rsidRPr="008D2553">
              <w:rPr>
                <w:rStyle w:val="ae"/>
                <w:noProof/>
              </w:rPr>
              <w:t>3DES-CBC</w:t>
            </w:r>
            <w:r w:rsidR="00924906" w:rsidRPr="008D2553">
              <w:rPr>
                <w:rStyle w:val="ae"/>
                <w:noProof/>
              </w:rPr>
              <w:t>算法计算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及下一次</w:t>
            </w:r>
            <w:r w:rsidR="00924906" w:rsidRPr="008D2553">
              <w:rPr>
                <w:rStyle w:val="ae"/>
                <w:noProof/>
              </w:rPr>
              <w:t>IV</w:t>
            </w:r>
            <w:r w:rsidR="00924906" w:rsidRPr="008D2553">
              <w:rPr>
                <w:rStyle w:val="ae"/>
                <w:noProof/>
              </w:rPr>
              <w:t>（内部密钥）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37D6A6" w14:textId="525A1852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0" w:history="1">
            <w:r w:rsidR="00924906" w:rsidRPr="008D2553">
              <w:rPr>
                <w:rStyle w:val="ae"/>
                <w:noProof/>
              </w:rPr>
              <w:t>26.5 (S4)</w:t>
            </w:r>
            <w:r w:rsidR="00924906" w:rsidRPr="008D2553">
              <w:rPr>
                <w:rStyle w:val="ae"/>
                <w:noProof/>
              </w:rPr>
              <w:t>生成非对称密钥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732882D" w14:textId="7697A4B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1" w:history="1">
            <w:r w:rsidR="00924906" w:rsidRPr="008D2553">
              <w:rPr>
                <w:rStyle w:val="ae"/>
                <w:noProof/>
              </w:rPr>
              <w:t>26.6 (S5)</w:t>
            </w:r>
            <w:r w:rsidR="00924906" w:rsidRPr="008D2553">
              <w:rPr>
                <w:rStyle w:val="ae"/>
                <w:noProof/>
              </w:rPr>
              <w:t>签名接口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9F1971" w14:textId="63829FD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2" w:history="1">
            <w:r w:rsidR="00924906" w:rsidRPr="008D2553">
              <w:rPr>
                <w:rStyle w:val="ae"/>
                <w:noProof/>
              </w:rPr>
              <w:t>26.7 (S6)</w:t>
            </w:r>
            <w:r w:rsidR="00924906" w:rsidRPr="008D2553">
              <w:rPr>
                <w:rStyle w:val="ae"/>
                <w:noProof/>
              </w:rPr>
              <w:t>验签接口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A9FB787" w14:textId="6895CD2A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3" w:history="1">
            <w:r w:rsidR="00924906" w:rsidRPr="008D2553">
              <w:rPr>
                <w:rStyle w:val="ae"/>
                <w:noProof/>
              </w:rPr>
              <w:t>26.8 (S7)</w:t>
            </w:r>
            <w:r w:rsidR="00924906" w:rsidRPr="008D2553">
              <w:rPr>
                <w:rStyle w:val="ae"/>
                <w:noProof/>
              </w:rPr>
              <w:t>非对称加密接口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5087B7" w14:textId="1EA2F3F5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4" w:history="1">
            <w:r w:rsidR="00924906" w:rsidRPr="008D2553">
              <w:rPr>
                <w:rStyle w:val="ae"/>
                <w:noProof/>
              </w:rPr>
              <w:t>2.1.9 (S8)</w:t>
            </w:r>
            <w:r w:rsidR="00924906" w:rsidRPr="008D2553">
              <w:rPr>
                <w:rStyle w:val="ae"/>
                <w:noProof/>
              </w:rPr>
              <w:t>非对称解密接口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7350DF" w14:textId="69E30EDE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5" w:history="1">
            <w:r w:rsidR="00924906" w:rsidRPr="008D2553">
              <w:rPr>
                <w:rStyle w:val="ae"/>
                <w:noProof/>
              </w:rPr>
              <w:t>26.10 (S9)</w:t>
            </w:r>
            <w:r w:rsidR="00924906" w:rsidRPr="008D2553">
              <w:rPr>
                <w:rStyle w:val="ae"/>
                <w:noProof/>
              </w:rPr>
              <w:t>分散导出多个密钥密文并计算校验值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AF2493E" w14:textId="0AB1336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6" w:history="1">
            <w:r w:rsidR="00924906" w:rsidRPr="008D2553">
              <w:rPr>
                <w:rStyle w:val="ae"/>
                <w:noProof/>
              </w:rPr>
              <w:t>2.1.11 (SA)HTTPS</w:t>
            </w:r>
            <w:r w:rsidR="00924906" w:rsidRPr="008D2553">
              <w:rPr>
                <w:rStyle w:val="ae"/>
                <w:noProof/>
              </w:rPr>
              <w:t>密钥协商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F074EB" w14:textId="0B1B5A5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7" w:history="1">
            <w:r w:rsidR="00924906" w:rsidRPr="008D2553">
              <w:rPr>
                <w:rStyle w:val="ae"/>
                <w:noProof/>
              </w:rPr>
              <w:t>26.12 (SB)HTTPS PHash</w:t>
            </w:r>
            <w:r w:rsidR="00924906" w:rsidRPr="008D2553">
              <w:rPr>
                <w:rStyle w:val="ae"/>
                <w:noProof/>
              </w:rPr>
              <w:t>算法（外部密钥）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2C200FD" w14:textId="44A170D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8" w:history="1">
            <w:r w:rsidR="00924906" w:rsidRPr="008D2553">
              <w:rPr>
                <w:rStyle w:val="ae"/>
                <w:noProof/>
              </w:rPr>
              <w:t>26.13 (SC)</w:t>
            </w:r>
            <w:r w:rsidR="00924906" w:rsidRPr="008D2553">
              <w:rPr>
                <w:rStyle w:val="ae"/>
                <w:noProof/>
              </w:rPr>
              <w:t>内部密钥</w:t>
            </w:r>
            <w:r w:rsidR="00924906" w:rsidRPr="008D2553">
              <w:rPr>
                <w:rStyle w:val="ae"/>
                <w:noProof/>
              </w:rPr>
              <w:t>1</w:t>
            </w:r>
            <w:r w:rsidR="00924906" w:rsidRPr="008D2553">
              <w:rPr>
                <w:rStyle w:val="ae"/>
                <w:noProof/>
              </w:rPr>
              <w:t>解密并使用内部密钥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ACA46F" w14:textId="789B8E56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9" w:history="1">
            <w:r w:rsidR="00924906" w:rsidRPr="008D2553">
              <w:rPr>
                <w:rStyle w:val="ae"/>
                <w:noProof/>
              </w:rPr>
              <w:t>26.14 (SD)</w:t>
            </w:r>
            <w:r w:rsidR="00924906" w:rsidRPr="008D2553">
              <w:rPr>
                <w:rStyle w:val="ae"/>
                <w:noProof/>
              </w:rPr>
              <w:t>非对称密钥解密并输出主密钥加密对称密钥密文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2CE47C" w14:textId="7ABF776F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0" w:history="1">
            <w:r w:rsidR="00924906" w:rsidRPr="008D2553">
              <w:rPr>
                <w:rStyle w:val="ae"/>
                <w:noProof/>
              </w:rPr>
              <w:t>26.15 (SE)</w:t>
            </w:r>
            <w:r w:rsidR="00924906" w:rsidRPr="008D2553">
              <w:rPr>
                <w:rStyle w:val="ae"/>
                <w:noProof/>
              </w:rPr>
              <w:t>外部对称密钥解密并输出主密钥加密对称密钥密文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461854" w14:textId="4B0FA5A9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1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201997" w14:textId="78B4FD88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2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82B635" w14:textId="178E9BBA" w:rsidR="00924906" w:rsidRDefault="00C32D04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243" w:history="1">
            <w:r w:rsidR="00924906" w:rsidRPr="008D2553">
              <w:rPr>
                <w:rStyle w:val="ae"/>
                <w:noProof/>
              </w:rPr>
              <w:t xml:space="preserve">26.17 (SK) </w:t>
            </w:r>
            <w:r w:rsidR="00924906" w:rsidRPr="008D2553">
              <w:rPr>
                <w:rStyle w:val="ae"/>
                <w:noProof/>
              </w:rPr>
              <w:t>产生随机数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94EEDC" w14:textId="1FED1877" w:rsidR="00924906" w:rsidRDefault="00C32D04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44" w:history="1">
            <w:r w:rsidR="00924906" w:rsidRPr="008D2553">
              <w:rPr>
                <w:rStyle w:val="ae"/>
                <w:noProof/>
              </w:rPr>
              <w:t>附录：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9C6570" w14:textId="1AB7E417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5" w:history="1">
            <w:r w:rsidR="00924906" w:rsidRPr="008D2553">
              <w:rPr>
                <w:rStyle w:val="ae"/>
                <w:noProof/>
              </w:rPr>
              <w:t>密钥类型，查看密钥类型表表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EC225F" w14:textId="7155BFC1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6" w:history="1">
            <w:r w:rsidR="00924906" w:rsidRPr="008D2553">
              <w:rPr>
                <w:rStyle w:val="ae"/>
                <w:noProof/>
              </w:rPr>
              <w:t>密钥方案表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EF888E" w14:textId="42F6A46B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7" w:history="1">
            <w:r w:rsidR="00924906" w:rsidRPr="008D2553">
              <w:rPr>
                <w:rStyle w:val="ae"/>
                <w:noProof/>
              </w:rPr>
              <w:t>X509</w:t>
            </w:r>
            <w:r w:rsidR="00924906" w:rsidRPr="008D2553">
              <w:rPr>
                <w:rStyle w:val="ae"/>
                <w:noProof/>
              </w:rPr>
              <w:t>类中字段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C567498" w14:textId="21757804" w:rsidR="00924906" w:rsidRDefault="00C32D04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8" w:history="1">
            <w:r w:rsidR="00924906" w:rsidRPr="008D2553">
              <w:rPr>
                <w:rStyle w:val="ae"/>
                <w:noProof/>
              </w:rPr>
              <w:t>常见错误码表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B1BAD2" w14:textId="7BC3D038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97624054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97624055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C32D04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97624056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97624057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97624058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97624059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97624060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97624061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97624062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97624063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97624064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97624065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97624066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97624067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97624068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97624069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97624070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97624071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97624072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97624073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97624074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97624075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97624076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97624077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97624078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97624079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97624080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97624081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97624082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97624083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97624084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97624085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97624086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97624087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97624088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97624089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97624090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97624091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97624092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97624093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97624094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97624095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97624096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97624097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97624098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97624099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97624100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97624101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bookmarkStart w:id="206" w:name="_Hlk97023813"/>
      <w:bookmarkStart w:id="207" w:name="_Hlk97023785"/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  <w:bookmarkEnd w:id="206"/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08" w:name="_Hlk9702382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4FEA6582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  <w:r w:rsidR="00A72673">
        <w:rPr>
          <w:szCs w:val="21"/>
        </w:rPr>
        <w:t xml:space="preserve"> </w:t>
      </w:r>
      <w:proofErr w:type="spellStart"/>
      <w:r w:rsidR="00A72673" w:rsidRPr="00A72673">
        <w:rPr>
          <w:rFonts w:hint="eastAsia"/>
          <w:szCs w:val="21"/>
        </w:rPr>
        <w:t>tak</w:t>
      </w:r>
      <w:proofErr w:type="spellEnd"/>
      <w:r w:rsidR="00A72673" w:rsidRPr="00A72673">
        <w:rPr>
          <w:rFonts w:hint="eastAsia"/>
          <w:szCs w:val="21"/>
        </w:rPr>
        <w:t>类型的密钥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bookmarkEnd w:id="207"/>
      <w:bookmarkEnd w:id="208"/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9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9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10" w:name="_Toc195427220"/>
      <w:bookmarkStart w:id="211" w:name="_Toc424301207"/>
      <w:bookmarkStart w:id="212" w:name="_Toc468710619"/>
      <w:bookmarkStart w:id="213" w:name="_Toc32558"/>
      <w:bookmarkStart w:id="214" w:name="_Toc97624102"/>
      <w:bookmarkStart w:id="215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10"/>
      <w:bookmarkEnd w:id="211"/>
      <w:bookmarkEnd w:id="212"/>
      <w:r>
        <w:rPr>
          <w:rFonts w:hint="eastAsia"/>
        </w:rPr>
        <w:t>(=)</w:t>
      </w:r>
      <w:bookmarkEnd w:id="213"/>
      <w:bookmarkEnd w:id="214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6" w:name="_Toc289335307"/>
      <w:bookmarkStart w:id="217" w:name="_Toc467602476"/>
      <w:bookmarkStart w:id="218" w:name="_Toc3187"/>
      <w:bookmarkStart w:id="219" w:name="_Toc97624103"/>
      <w:bookmarkEnd w:id="215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6"/>
      <w:bookmarkEnd w:id="217"/>
      <w:r>
        <w:rPr>
          <w:rFonts w:hint="eastAsia"/>
        </w:rPr>
        <w:t>(*)</w:t>
      </w:r>
      <w:bookmarkEnd w:id="218"/>
      <w:bookmarkEnd w:id="219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.Ansi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 xml:space="preserve">,Ansi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20" w:name="_Toc467602477"/>
      <w:bookmarkStart w:id="221" w:name="_Toc21320"/>
      <w:bookmarkStart w:id="222" w:name="_Toc97624104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20"/>
      <w:r>
        <w:rPr>
          <w:rFonts w:hint="eastAsia"/>
        </w:rPr>
        <w:t>(*)</w:t>
      </w:r>
      <w:bookmarkEnd w:id="221"/>
      <w:bookmarkEnd w:id="222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3" w:name="_Toc97624105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3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4" w:name="_Toc32466"/>
      <w:bookmarkStart w:id="225" w:name="_Toc97624106"/>
      <w:r>
        <w:rPr>
          <w:rFonts w:hint="eastAsia"/>
        </w:rPr>
        <w:t>九、数据加解密指令</w:t>
      </w:r>
      <w:bookmarkEnd w:id="224"/>
      <w:bookmarkEnd w:id="225"/>
    </w:p>
    <w:p w14:paraId="54F2AEC4" w14:textId="77777777" w:rsidR="00543F9B" w:rsidRDefault="00543F9B">
      <w:pPr>
        <w:pStyle w:val="2"/>
      </w:pPr>
      <w:bookmarkStart w:id="226" w:name="_Toc22599"/>
      <w:bookmarkStart w:id="227" w:name="_Toc97624107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6"/>
      <w:bookmarkEnd w:id="227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</w:t>
      </w:r>
      <w:bookmarkStart w:id="228" w:name="_Hlk97539687"/>
      <w:r w:rsidRPr="00083BD7">
        <w:rPr>
          <w:rFonts w:hint="eastAsia"/>
          <w:szCs w:val="21"/>
        </w:rPr>
        <w:t>ECB</w:t>
      </w:r>
      <w:bookmarkEnd w:id="228"/>
      <w:r w:rsidRPr="00083BD7">
        <w:rPr>
          <w:rFonts w:hint="eastAsia"/>
          <w:szCs w:val="21"/>
        </w:rPr>
        <w:t>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bookmarkStart w:id="229" w:name="_Hlk97023598"/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72FBE9B4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083BD7">
        <w:rPr>
          <w:rFonts w:hint="eastAsia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bookmarkEnd w:id="229"/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0A385C38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1EAF58DA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bookmarkStart w:id="230" w:name="_Hlk97023685"/>
      <w:bookmarkStart w:id="231" w:name="_Hlk97023659"/>
      <w:r w:rsidRPr="001A2EC9">
        <w:rPr>
          <w:rFonts w:hint="eastAsia"/>
        </w:rPr>
        <w:t>用输入的会话密钥，对指定报文数据进行解密处理</w:t>
      </w:r>
      <w:bookmarkEnd w:id="230"/>
      <w:r w:rsidRPr="001A2EC9">
        <w:rPr>
          <w:rFonts w:hint="eastAsia"/>
        </w:rPr>
        <w:t>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32" w:name="_Hlk9702369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0E8A8DC6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bookmarkEnd w:id="231"/>
      <w:bookmarkEnd w:id="232"/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D03995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8DEFF5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C70267">
      <w:pPr>
        <w:pStyle w:val="4"/>
      </w:pPr>
      <w:bookmarkStart w:id="233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33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C70267">
      <w:pPr>
        <w:pStyle w:val="4"/>
      </w:pPr>
      <w:bookmarkStart w:id="234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34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C70267">
      <w:pPr>
        <w:pStyle w:val="4"/>
      </w:pPr>
      <w:bookmarkStart w:id="235" w:name="_Toc83224901"/>
      <w:r>
        <w:t>9.1.13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算法进行解密</w:t>
      </w:r>
      <w:bookmarkEnd w:id="235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C70267">
      <w:pPr>
        <w:pStyle w:val="4"/>
      </w:pPr>
      <w:bookmarkStart w:id="236" w:name="_Toc83224902"/>
      <w:r>
        <w:t>9.1.14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算法解密</w:t>
      </w:r>
      <w:r w:rsidRPr="004A7B4A">
        <w:rPr>
          <w:rFonts w:hint="eastAsia"/>
        </w:rPr>
        <w:t>文件中的数据</w:t>
      </w:r>
      <w:bookmarkEnd w:id="236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75F8532F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2DD9B41C" w14:textId="77777777" w:rsidR="00924EB0" w:rsidRPr="00E570D0" w:rsidRDefault="00924EB0" w:rsidP="00924EB0">
      <w:pPr>
        <w:pStyle w:val="4"/>
      </w:pPr>
      <w:r>
        <w:t>9.1.15</w:t>
      </w:r>
      <w:r w:rsidRPr="004A7B4A">
        <w:rPr>
          <w:rFonts w:hint="eastAsia"/>
        </w:rPr>
        <w:t xml:space="preserve"> </w:t>
      </w:r>
      <w:r w:rsidRPr="001A2EC9">
        <w:rPr>
          <w:rFonts w:hint="eastAsia"/>
        </w:rPr>
        <w:t>对指定报文数据进行</w:t>
      </w:r>
      <w:r>
        <w:rPr>
          <w:rFonts w:hint="eastAsia"/>
        </w:rPr>
        <w:t>S</w:t>
      </w:r>
      <w:r>
        <w:t>M4</w:t>
      </w:r>
      <w:r w:rsidRPr="001A2EC9">
        <w:rPr>
          <w:rFonts w:hint="eastAsia"/>
        </w:rPr>
        <w:t>加密。</w:t>
      </w:r>
    </w:p>
    <w:p w14:paraId="13DF654D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7C3DE740" w14:textId="77777777" w:rsidR="00924EB0" w:rsidRPr="00E25349" w:rsidRDefault="00924EB0" w:rsidP="00924EB0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EncData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>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>, byte[]</w:t>
      </w:r>
      <w:r>
        <w:rPr>
          <w:szCs w:val="21"/>
        </w:rPr>
        <w:t xml:space="preserve"> </w:t>
      </w:r>
      <w:r w:rsidRPr="001A2EC9">
        <w:rPr>
          <w:szCs w:val="21"/>
        </w:rPr>
        <w:t>data)</w:t>
      </w:r>
      <w:r w:rsidRPr="00E25349">
        <w:rPr>
          <w:rFonts w:hint="eastAsia"/>
          <w:szCs w:val="21"/>
        </w:rPr>
        <w:t>;</w:t>
      </w:r>
    </w:p>
    <w:p w14:paraId="6DDD8FDD" w14:textId="77777777" w:rsidR="00924EB0" w:rsidRPr="00E25349" w:rsidRDefault="00924EB0" w:rsidP="00924EB0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67E4F6D0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55DD6832" w14:textId="77777777" w:rsidR="00924EB0" w:rsidRDefault="00924EB0" w:rsidP="00924EB0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加密处理。</w:t>
      </w:r>
    </w:p>
    <w:p w14:paraId="29F32FD1" w14:textId="77777777" w:rsidR="00924EB0" w:rsidRPr="003E557D" w:rsidRDefault="00924EB0" w:rsidP="00924EB0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717E1CB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E21B198" w14:textId="77777777" w:rsidR="00924EB0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3DA6BE67" w14:textId="77777777" w:rsidR="00924EB0" w:rsidRDefault="00924EB0" w:rsidP="00924EB0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40E3595F" w14:textId="77777777" w:rsidR="00924EB0" w:rsidRPr="001A2EC9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6CE87730" w14:textId="77777777" w:rsidR="00924EB0" w:rsidRPr="001A7D52" w:rsidRDefault="00924EB0" w:rsidP="00924EB0">
      <w:pPr>
        <w:pStyle w:val="a0"/>
      </w:pPr>
      <w:r w:rsidRPr="001A2EC9">
        <w:rPr>
          <w:rFonts w:hint="eastAsia"/>
          <w:szCs w:val="21"/>
        </w:rPr>
        <w:t xml:space="preserve">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D3158E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10D4BBCF" w14:textId="7B10F023" w:rsidR="00924EB0" w:rsidRPr="00924EB0" w:rsidRDefault="00924EB0" w:rsidP="00924EB0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输出的报文密文</w:t>
      </w:r>
      <w:r w:rsidRPr="001A2EC9">
        <w:rPr>
          <w:rFonts w:hint="eastAsia"/>
          <w:szCs w:val="21"/>
        </w:rPr>
        <w:t xml:space="preserve">, </w:t>
      </w:r>
      <w:r w:rsidRPr="001A2EC9">
        <w:rPr>
          <w:rFonts w:hint="eastAsia"/>
          <w:szCs w:val="21"/>
        </w:rPr>
        <w:t>长度为报文明文</w:t>
      </w:r>
      <w:r w:rsidRPr="001A2EC9">
        <w:rPr>
          <w:rFonts w:hint="eastAsia"/>
          <w:szCs w:val="21"/>
        </w:rPr>
        <w:t xml:space="preserve"> + 16</w:t>
      </w:r>
      <w:r w:rsidRPr="000840F9">
        <w:rPr>
          <w:rFonts w:hint="eastAsia"/>
          <w:szCs w:val="21"/>
        </w:rPr>
        <w:t>。</w:t>
      </w:r>
    </w:p>
    <w:p w14:paraId="5877B4D1" w14:textId="54EDF680" w:rsidR="00F25203" w:rsidRPr="00E570D0" w:rsidRDefault="00924EB0" w:rsidP="00F25203">
      <w:pPr>
        <w:pStyle w:val="4"/>
      </w:pPr>
      <w:r>
        <w:t>9.1.1</w:t>
      </w:r>
      <w:r w:rsidR="00233ABD">
        <w:t>6</w:t>
      </w:r>
      <w:r w:rsidRPr="004A7B4A">
        <w:rPr>
          <w:rFonts w:hint="eastAsia"/>
        </w:rPr>
        <w:t xml:space="preserve"> </w:t>
      </w:r>
      <w:r w:rsidR="00F25203" w:rsidRPr="001A2EC9">
        <w:rPr>
          <w:rFonts w:hint="eastAsia"/>
        </w:rPr>
        <w:t>对指定报文数据进行</w:t>
      </w:r>
      <w:r w:rsidR="00F25203">
        <w:t>SM4</w:t>
      </w:r>
      <w:r w:rsidR="00F25203" w:rsidRPr="001A2EC9">
        <w:rPr>
          <w:rFonts w:hint="eastAsia"/>
        </w:rPr>
        <w:t>解密。</w:t>
      </w:r>
    </w:p>
    <w:p w14:paraId="03609FF4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2CE507F1" w14:textId="77777777" w:rsidR="00F25203" w:rsidRPr="00E25349" w:rsidRDefault="00F25203" w:rsidP="00F25203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DecData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 xml:space="preserve"> 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 xml:space="preserve">, byte[] </w:t>
      </w: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szCs w:val="21"/>
        </w:rPr>
        <w:t>)</w:t>
      </w:r>
      <w:r w:rsidRPr="00E25349">
        <w:rPr>
          <w:rFonts w:hint="eastAsia"/>
          <w:szCs w:val="21"/>
        </w:rPr>
        <w:t>;</w:t>
      </w:r>
    </w:p>
    <w:p w14:paraId="696E7A25" w14:textId="77777777" w:rsidR="00F25203" w:rsidRPr="00E25349" w:rsidRDefault="00F25203" w:rsidP="00F25203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4E50D63A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0E37416B" w14:textId="77777777" w:rsidR="00F25203" w:rsidRDefault="00F25203" w:rsidP="00F25203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解密处理</w:t>
      </w:r>
      <w:r>
        <w:rPr>
          <w:rFonts w:hint="eastAsia"/>
          <w:szCs w:val="21"/>
        </w:rPr>
        <w:t>，</w:t>
      </w:r>
    </w:p>
    <w:p w14:paraId="78D5713F" w14:textId="77777777" w:rsidR="00F25203" w:rsidRPr="003E557D" w:rsidRDefault="00F25203" w:rsidP="00F25203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2F6673C0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8735BF4" w14:textId="77777777" w:rsidR="00F25203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4C9B52E4" w14:textId="77777777" w:rsidR="00F25203" w:rsidRDefault="00F25203" w:rsidP="00F25203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7DC7D7F4" w14:textId="77777777" w:rsidR="00F25203" w:rsidRPr="001A2EC9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76B4B7C1" w14:textId="77777777" w:rsidR="00F25203" w:rsidRPr="001A7D52" w:rsidRDefault="00F25203" w:rsidP="00F25203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DFA5ABB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7FD9A3D2" w14:textId="4A8EC35D" w:rsidR="00924EB0" w:rsidRPr="00F25203" w:rsidRDefault="00F25203" w:rsidP="00F25203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输出的报文明文</w:t>
      </w:r>
      <w:r w:rsidRPr="000840F9">
        <w:rPr>
          <w:rFonts w:hint="eastAsia"/>
          <w:szCs w:val="21"/>
        </w:rPr>
        <w:t>。</w:t>
      </w:r>
    </w:p>
    <w:p w14:paraId="529C2DEE" w14:textId="77777777" w:rsidR="00924EB0" w:rsidRPr="00924EB0" w:rsidRDefault="00924EB0" w:rsidP="00924EB0">
      <w:pPr>
        <w:pStyle w:val="a0"/>
      </w:pPr>
    </w:p>
    <w:p w14:paraId="4B8E5437" w14:textId="77777777" w:rsidR="00543F9B" w:rsidRDefault="00543F9B">
      <w:pPr>
        <w:pStyle w:val="2"/>
      </w:pPr>
      <w:bookmarkStart w:id="237" w:name="_Toc25372"/>
      <w:bookmarkStart w:id="238" w:name="_Toc97624108"/>
      <w:r>
        <w:rPr>
          <w:rFonts w:hint="eastAsia"/>
        </w:rPr>
        <w:lastRenderedPageBreak/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37"/>
      <w:bookmarkEnd w:id="238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9" w:name="_Toc97624109"/>
      <w:bookmarkStart w:id="240" w:name="_Toc424301211"/>
      <w:bookmarkStart w:id="241" w:name="_Toc195427228"/>
      <w:bookmarkStart w:id="242" w:name="_Toc468710623"/>
      <w:bookmarkStart w:id="243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9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77D0AC6C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</w:t>
      </w:r>
      <w:r w:rsidR="00372A23">
        <w:rPr>
          <w:rFonts w:ascii="宋体" w:hAnsi="宋体" w:cs="宋体"/>
          <w:kern w:val="0"/>
          <w:sz w:val="21"/>
          <w:szCs w:val="21"/>
        </w:rPr>
        <w:t>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44" w:name="_Toc97624110"/>
      <w:r>
        <w:rPr>
          <w:rFonts w:hint="eastAsia"/>
        </w:rPr>
        <w:t>十、用户存储支持</w:t>
      </w:r>
      <w:bookmarkEnd w:id="240"/>
      <w:bookmarkEnd w:id="241"/>
      <w:bookmarkEnd w:id="242"/>
      <w:bookmarkEnd w:id="243"/>
      <w:bookmarkEnd w:id="244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45" w:name="_Toc424301212"/>
      <w:bookmarkStart w:id="246" w:name="_Toc195427229"/>
      <w:bookmarkStart w:id="247" w:name="_Toc468710624"/>
      <w:bookmarkStart w:id="248" w:name="_Toc21151"/>
      <w:bookmarkStart w:id="249" w:name="_Toc97624111"/>
      <w:r>
        <w:rPr>
          <w:rFonts w:hint="eastAsia"/>
        </w:rPr>
        <w:lastRenderedPageBreak/>
        <w:t>10.1</w:t>
      </w:r>
      <w:r>
        <w:rPr>
          <w:rFonts w:hint="eastAsia"/>
        </w:rPr>
        <w:t>装载对称密钥至用户存储区</w:t>
      </w:r>
      <w:bookmarkEnd w:id="245"/>
      <w:bookmarkEnd w:id="246"/>
      <w:bookmarkEnd w:id="247"/>
      <w:r>
        <w:rPr>
          <w:rFonts w:hint="eastAsia"/>
        </w:rPr>
        <w:t>(=)</w:t>
      </w:r>
      <w:bookmarkEnd w:id="248"/>
      <w:bookmarkEnd w:id="249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50" w:name="_Toc195427230"/>
      <w:bookmarkStart w:id="251" w:name="_Toc424301213"/>
      <w:bookmarkStart w:id="252" w:name="_Toc468710625"/>
      <w:bookmarkStart w:id="253" w:name="_Toc23031"/>
    </w:p>
    <w:p w14:paraId="70C12A82" w14:textId="77777777" w:rsidR="00543F9B" w:rsidRDefault="00543F9B">
      <w:pPr>
        <w:pStyle w:val="2"/>
      </w:pPr>
      <w:bookmarkStart w:id="254" w:name="_Toc97624112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50"/>
      <w:r>
        <w:rPr>
          <w:rFonts w:hint="eastAsia"/>
        </w:rPr>
        <w:t>对称密钥</w:t>
      </w:r>
      <w:bookmarkEnd w:id="251"/>
      <w:bookmarkEnd w:id="252"/>
      <w:r>
        <w:rPr>
          <w:rFonts w:hint="eastAsia"/>
        </w:rPr>
        <w:t>(=)</w:t>
      </w:r>
      <w:bookmarkEnd w:id="253"/>
      <w:bookmarkEnd w:id="254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55" w:name="_Toc424301214"/>
      <w:bookmarkStart w:id="256" w:name="_Toc468710626"/>
      <w:bookmarkStart w:id="257" w:name="_Toc5383"/>
      <w:bookmarkStart w:id="258" w:name="_Toc97624113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55"/>
      <w:bookmarkEnd w:id="256"/>
      <w:r>
        <w:rPr>
          <w:rFonts w:hint="eastAsia"/>
        </w:rPr>
        <w:t>(=)</w:t>
      </w:r>
      <w:bookmarkEnd w:id="257"/>
      <w:bookmarkEnd w:id="258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9" w:name="_Toc30013"/>
      <w:bookmarkStart w:id="260" w:name="_Toc97624114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59"/>
      <w:bookmarkEnd w:id="260"/>
    </w:p>
    <w:p w14:paraId="1242C181" w14:textId="6F152D61" w:rsidR="00543F9B" w:rsidRDefault="00543F9B">
      <w:pPr>
        <w:pStyle w:val="2"/>
      </w:pPr>
      <w:bookmarkStart w:id="261" w:name="_Toc21087"/>
      <w:bookmarkStart w:id="262" w:name="_Toc97624115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61"/>
      <w:bookmarkEnd w:id="262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bookmarkStart w:id="263" w:name="_Hlk97023530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bookmarkEnd w:id="263"/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7522393F" w14:textId="2CB07622" w:rsidR="002B4913" w:rsidRPr="00A944BE" w:rsidRDefault="002B4913" w:rsidP="002B4913">
      <w:pPr>
        <w:pStyle w:val="4"/>
      </w:pPr>
      <w:r>
        <w:rPr>
          <w:rFonts w:hint="eastAsia"/>
        </w:rPr>
        <w:t>1</w:t>
      </w:r>
      <w:r>
        <w:t xml:space="preserve">5.1.5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CFB2664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FC9197" w14:textId="52DF35F0" w:rsidR="002B4913" w:rsidRPr="00E25349" w:rsidRDefault="002B4913" w:rsidP="002B4913">
      <w:pPr>
        <w:ind w:firstLine="420"/>
        <w:rPr>
          <w:sz w:val="21"/>
          <w:szCs w:val="21"/>
        </w:rPr>
      </w:pPr>
      <w:r w:rsidRPr="002B4913">
        <w:rPr>
          <w:sz w:val="21"/>
          <w:szCs w:val="21"/>
        </w:rPr>
        <w:t>String SM2EncryptOrder(</w:t>
      </w: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</w:t>
      </w:r>
      <w:proofErr w:type="spellStart"/>
      <w:r w:rsidRPr="002B4913">
        <w:rPr>
          <w:sz w:val="21"/>
          <w:szCs w:val="21"/>
        </w:rPr>
        <w:t>publicKey</w:t>
      </w:r>
      <w:proofErr w:type="spellEnd"/>
      <w:r w:rsidRPr="002B4913">
        <w:rPr>
          <w:sz w:val="21"/>
          <w:szCs w:val="21"/>
        </w:rPr>
        <w:t xml:space="preserve">, byte[] </w:t>
      </w:r>
      <w:proofErr w:type="spellStart"/>
      <w:r w:rsidRPr="002B4913">
        <w:rPr>
          <w:sz w:val="21"/>
          <w:szCs w:val="21"/>
        </w:rPr>
        <w:t>pOrgData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969F75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31439CC1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E15628" w14:textId="69500046" w:rsidR="002B4913" w:rsidRPr="003E557D" w:rsidRDefault="002B4913" w:rsidP="002B491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24B2FF4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3610F1" w14:textId="039A4C54" w:rsidR="002B4913" w:rsidRPr="002B4913" w:rsidRDefault="002B4913" w:rsidP="002B491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63A36501" w14:textId="28CFF80C" w:rsidR="002B4913" w:rsidRPr="001A7D52" w:rsidRDefault="002B4913" w:rsidP="002B491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E66C49D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1867279" w14:textId="64CAF414" w:rsidR="006172C3" w:rsidRDefault="002B4913" w:rsidP="002B491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</w:t>
      </w:r>
      <w:r w:rsidR="00857817">
        <w:rPr>
          <w:rFonts w:hint="eastAsia"/>
          <w:sz w:val="21"/>
          <w:szCs w:val="21"/>
        </w:rPr>
        <w:t>base</w:t>
      </w:r>
      <w:r w:rsidR="00857817">
        <w:rPr>
          <w:sz w:val="21"/>
          <w:szCs w:val="21"/>
        </w:rPr>
        <w:t>64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8770545" w14:textId="1A6CBB9B" w:rsidR="00853163" w:rsidRPr="00A944BE" w:rsidRDefault="00853163" w:rsidP="00853163">
      <w:pPr>
        <w:pStyle w:val="4"/>
      </w:pPr>
      <w:r>
        <w:rPr>
          <w:rFonts w:hint="eastAsia"/>
        </w:rPr>
        <w:t>1</w:t>
      </w:r>
      <w:r>
        <w:t xml:space="preserve">5.1.6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4911F518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0F46911" w14:textId="65A1C912" w:rsidR="00853163" w:rsidRPr="00E25349" w:rsidRDefault="00853163" w:rsidP="00853163">
      <w:pPr>
        <w:ind w:firstLine="420"/>
        <w:rPr>
          <w:sz w:val="21"/>
          <w:szCs w:val="21"/>
        </w:rPr>
      </w:pPr>
      <w:proofErr w:type="gramStart"/>
      <w:r w:rsidRPr="00853163">
        <w:rPr>
          <w:sz w:val="21"/>
          <w:szCs w:val="21"/>
        </w:rPr>
        <w:lastRenderedPageBreak/>
        <w:t>byte[</w:t>
      </w:r>
      <w:proofErr w:type="gramEnd"/>
      <w:r w:rsidRPr="00853163">
        <w:rPr>
          <w:sz w:val="21"/>
          <w:szCs w:val="21"/>
        </w:rPr>
        <w:t xml:space="preserve">] SYD_SM2_Encrypt(byte[] </w:t>
      </w:r>
      <w:proofErr w:type="spellStart"/>
      <w:r w:rsidRPr="00853163">
        <w:rPr>
          <w:sz w:val="21"/>
          <w:szCs w:val="21"/>
        </w:rPr>
        <w:t>publicKey</w:t>
      </w:r>
      <w:proofErr w:type="spellEnd"/>
      <w:r w:rsidRPr="00853163">
        <w:rPr>
          <w:sz w:val="21"/>
          <w:szCs w:val="21"/>
        </w:rPr>
        <w:t xml:space="preserve">, byte[] </w:t>
      </w:r>
      <w:proofErr w:type="spellStart"/>
      <w:r w:rsidRPr="00853163">
        <w:rPr>
          <w:sz w:val="21"/>
          <w:szCs w:val="21"/>
        </w:rPr>
        <w:t>pOrgData</w:t>
      </w:r>
      <w:proofErr w:type="spellEnd"/>
      <w:r w:rsidRPr="008531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B6F98BA" w14:textId="77777777" w:rsidR="00853163" w:rsidRPr="00E25349" w:rsidRDefault="00853163" w:rsidP="008531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1342F276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5C5902" w14:textId="01FBDFB5" w:rsidR="00853163" w:rsidRPr="003E557D" w:rsidRDefault="00853163" w:rsidP="0085316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C1C3C2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13CF67CA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6CD5D7E" w14:textId="77777777" w:rsidR="00853163" w:rsidRPr="002B4913" w:rsidRDefault="00853163" w:rsidP="0085316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5F886B96" w14:textId="36C1CF1D" w:rsidR="00853163" w:rsidRPr="001A7D52" w:rsidRDefault="00853163" w:rsidP="0085316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待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F9437E8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9F2C66" w14:textId="3748D6F2" w:rsidR="00853163" w:rsidRPr="00853163" w:rsidRDefault="00853163" w:rsidP="0085316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25D74A8A" w14:textId="77777777" w:rsidR="00543F9B" w:rsidRDefault="00543F9B">
      <w:pPr>
        <w:pStyle w:val="2"/>
      </w:pPr>
      <w:bookmarkStart w:id="264" w:name="_Toc27610"/>
      <w:bookmarkStart w:id="265" w:name="_Toc97624116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64"/>
      <w:bookmarkEnd w:id="265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249E3FD" w14:textId="7658C30D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  <w:r w:rsidR="00755383">
        <w:rPr>
          <w:szCs w:val="21"/>
        </w:rPr>
        <w:t xml:space="preserve"> (</w:t>
      </w:r>
      <w:r w:rsidR="00755383" w:rsidRPr="008950C0">
        <w:rPr>
          <w:szCs w:val="21"/>
        </w:rPr>
        <w:t>SydApi4j.ALG_SM4</w:t>
      </w:r>
      <w:r w:rsidR="00755383">
        <w:rPr>
          <w:szCs w:val="21"/>
        </w:rPr>
        <w:t>)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09D96369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6A7920">
        <w:rPr>
          <w:rFonts w:hint="eastAsia"/>
          <w:sz w:val="21"/>
          <w:szCs w:val="21"/>
        </w:rPr>
        <w:t>解密后的原文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lastRenderedPageBreak/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bookmarkStart w:id="266" w:name="_Hlk97023557"/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bookmarkEnd w:id="266"/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2589B5B" w14:textId="2B7638C3" w:rsidR="002B4913" w:rsidRPr="00E93091" w:rsidRDefault="002B4913" w:rsidP="002B4913">
      <w:pPr>
        <w:pStyle w:val="4"/>
      </w:pPr>
      <w:r>
        <w:rPr>
          <w:rFonts w:hint="eastAsia"/>
        </w:rPr>
        <w:t>1</w:t>
      </w:r>
      <w:r>
        <w:t xml:space="preserve">5.2.7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0C4CD0D9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4BFB0" w14:textId="2C06534F" w:rsidR="002B4913" w:rsidRPr="00E25349" w:rsidRDefault="002B4913" w:rsidP="002B4913">
      <w:pPr>
        <w:ind w:firstLine="420"/>
        <w:rPr>
          <w:sz w:val="21"/>
          <w:szCs w:val="21"/>
        </w:rPr>
      </w:pP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SM2DecryptOrder(String </w:t>
      </w:r>
      <w:proofErr w:type="spellStart"/>
      <w:r w:rsidRPr="002B4913">
        <w:rPr>
          <w:sz w:val="21"/>
          <w:szCs w:val="21"/>
        </w:rPr>
        <w:t>userId</w:t>
      </w:r>
      <w:proofErr w:type="spellEnd"/>
      <w:r w:rsidRPr="002B4913">
        <w:rPr>
          <w:sz w:val="21"/>
          <w:szCs w:val="21"/>
        </w:rPr>
        <w:t xml:space="preserve">, String </w:t>
      </w:r>
      <w:proofErr w:type="spellStart"/>
      <w:r w:rsidRPr="002B4913">
        <w:rPr>
          <w:sz w:val="21"/>
          <w:szCs w:val="21"/>
        </w:rPr>
        <w:t>enData</w:t>
      </w:r>
      <w:proofErr w:type="spellEnd"/>
      <w:r w:rsidR="00135D9E" w:rsidRPr="00135D9E">
        <w:rPr>
          <w:sz w:val="21"/>
          <w:szCs w:val="21"/>
        </w:rPr>
        <w:t xml:space="preserve">, int </w:t>
      </w:r>
      <w:proofErr w:type="spellStart"/>
      <w:r w:rsidR="00135D9E" w:rsidRPr="00135D9E">
        <w:rPr>
          <w:sz w:val="21"/>
          <w:szCs w:val="21"/>
        </w:rPr>
        <w:t>keyType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6ABF3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337948D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64AB5B2" w14:textId="77777777" w:rsidR="002B4913" w:rsidRDefault="002B4913" w:rsidP="002B491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>
        <w:rPr>
          <w:rFonts w:hint="eastAsia"/>
          <w:sz w:val="21"/>
          <w:szCs w:val="21"/>
        </w:rPr>
        <w:t>，</w:t>
      </w:r>
    </w:p>
    <w:p w14:paraId="3B294AA7" w14:textId="34553889" w:rsidR="002B4913" w:rsidRPr="003E557D" w:rsidRDefault="002B4913" w:rsidP="002B49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 xml:space="preserve">SM2, </w:t>
      </w:r>
      <w:r w:rsidRPr="002B4913">
        <w:rPr>
          <w:rFonts w:hint="eastAsia"/>
          <w:sz w:val="21"/>
          <w:szCs w:val="21"/>
        </w:rPr>
        <w:t>输入的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3A21AC1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8D44D91" w14:textId="77777777" w:rsidR="002B4913" w:rsidRPr="00742E7F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44B44F1C" w14:textId="77777777" w:rsidR="00135D9E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</w:p>
    <w:p w14:paraId="43B091A3" w14:textId="17226C2B" w:rsidR="002B4913" w:rsidRPr="001A7D52" w:rsidRDefault="00135D9E" w:rsidP="002B4913">
      <w:pPr>
        <w:pStyle w:val="a0"/>
      </w:pPr>
      <w:proofErr w:type="spellStart"/>
      <w:r w:rsidRPr="00135D9E">
        <w:rPr>
          <w:rFonts w:hint="eastAsia"/>
        </w:rPr>
        <w:t>keyType</w:t>
      </w:r>
      <w:proofErr w:type="spellEnd"/>
      <w:r w:rsidRPr="00135D9E">
        <w:rPr>
          <w:rFonts w:hint="eastAsia"/>
        </w:rPr>
        <w:t xml:space="preserve"> </w:t>
      </w:r>
      <w:r w:rsidRPr="00135D9E">
        <w:rPr>
          <w:rFonts w:hint="eastAsia"/>
        </w:rPr>
        <w:t>密钥类型，</w:t>
      </w:r>
      <w:r w:rsidRPr="00135D9E">
        <w:rPr>
          <w:rFonts w:hint="eastAsia"/>
        </w:rPr>
        <w:t>0</w:t>
      </w:r>
      <w:r w:rsidRPr="00135D9E">
        <w:rPr>
          <w:rFonts w:hint="eastAsia"/>
        </w:rPr>
        <w:t>：签名证书</w:t>
      </w:r>
      <w:r w:rsidRPr="00135D9E">
        <w:rPr>
          <w:rFonts w:hint="eastAsia"/>
        </w:rPr>
        <w:t>, 1:</w:t>
      </w:r>
      <w:r w:rsidRPr="00135D9E">
        <w:rPr>
          <w:rFonts w:hint="eastAsia"/>
        </w:rPr>
        <w:t>加密证书</w:t>
      </w:r>
      <w:r w:rsidR="002B4913">
        <w:rPr>
          <w:rFonts w:hint="eastAsia"/>
        </w:rPr>
        <w:t>。</w:t>
      </w:r>
    </w:p>
    <w:p w14:paraId="67CFEB83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BC2236" w14:textId="249EBEA6" w:rsidR="004D257F" w:rsidRDefault="002B4913" w:rsidP="00040C76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4318E1F9" w14:textId="32CDDA22" w:rsidR="00857817" w:rsidRPr="00E93091" w:rsidRDefault="00857817" w:rsidP="00857817">
      <w:pPr>
        <w:pStyle w:val="4"/>
      </w:pPr>
      <w:r>
        <w:rPr>
          <w:rFonts w:hint="eastAsia"/>
        </w:rPr>
        <w:t>1</w:t>
      </w:r>
      <w:r>
        <w:t xml:space="preserve">5.2.8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2CA1D829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EE7A67" w14:textId="166A1CF4" w:rsidR="00857817" w:rsidRPr="00E25349" w:rsidRDefault="00857817" w:rsidP="00857817">
      <w:pPr>
        <w:ind w:firstLine="420"/>
        <w:rPr>
          <w:sz w:val="21"/>
          <w:szCs w:val="21"/>
        </w:rPr>
      </w:pPr>
      <w:proofErr w:type="gramStart"/>
      <w:r w:rsidRPr="00857817">
        <w:rPr>
          <w:sz w:val="21"/>
          <w:szCs w:val="21"/>
        </w:rPr>
        <w:t>byte[</w:t>
      </w:r>
      <w:proofErr w:type="gramEnd"/>
      <w:r w:rsidRPr="00857817">
        <w:rPr>
          <w:sz w:val="21"/>
          <w:szCs w:val="21"/>
        </w:rPr>
        <w:t xml:space="preserve">] SYD_SM2_Decrypt(byte[] </w:t>
      </w:r>
      <w:proofErr w:type="spellStart"/>
      <w:r w:rsidRPr="00857817">
        <w:rPr>
          <w:sz w:val="21"/>
          <w:szCs w:val="21"/>
        </w:rPr>
        <w:t>sk</w:t>
      </w:r>
      <w:proofErr w:type="spellEnd"/>
      <w:r w:rsidRPr="00857817">
        <w:rPr>
          <w:sz w:val="21"/>
          <w:szCs w:val="21"/>
        </w:rPr>
        <w:t xml:space="preserve">, byte[] </w:t>
      </w:r>
      <w:proofErr w:type="spellStart"/>
      <w:r w:rsidRPr="00857817">
        <w:rPr>
          <w:sz w:val="21"/>
          <w:szCs w:val="21"/>
        </w:rPr>
        <w:t>enData</w:t>
      </w:r>
      <w:proofErr w:type="spellEnd"/>
      <w:r w:rsidRPr="0085781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DAB5A1" w14:textId="77777777" w:rsidR="00857817" w:rsidRPr="00E25349" w:rsidRDefault="00857817" w:rsidP="0085781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B76D720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17DB00" w14:textId="77F51138" w:rsidR="00857817" w:rsidRPr="003E557D" w:rsidRDefault="00FF4DDE" w:rsidP="0085781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使用外部私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进行解密</w:t>
      </w:r>
      <w:r w:rsidR="00857817" w:rsidRPr="001A2EC9">
        <w:rPr>
          <w:rFonts w:hint="eastAsia"/>
          <w:sz w:val="21"/>
          <w:szCs w:val="21"/>
        </w:rPr>
        <w:t>。</w:t>
      </w:r>
    </w:p>
    <w:p w14:paraId="0C399340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D2C8A8" w14:textId="2AB61938" w:rsidR="00857817" w:rsidRPr="00742E7F" w:rsidRDefault="00FF4DDE" w:rsidP="00857817">
      <w:pPr>
        <w:pStyle w:val="a0"/>
        <w:rPr>
          <w:szCs w:val="21"/>
        </w:rPr>
      </w:pPr>
      <w:proofErr w:type="spellStart"/>
      <w:r w:rsidRPr="00857817">
        <w:rPr>
          <w:szCs w:val="21"/>
        </w:rPr>
        <w:t>sk</w:t>
      </w:r>
      <w:proofErr w:type="spellEnd"/>
      <w:r w:rsidR="00857817" w:rsidRPr="00742E7F">
        <w:rPr>
          <w:rFonts w:hint="eastAsia"/>
          <w:szCs w:val="21"/>
        </w:rPr>
        <w:t xml:space="preserve">:  </w:t>
      </w:r>
      <w:r>
        <w:rPr>
          <w:szCs w:val="21"/>
        </w:rPr>
        <w:t>LMK</w:t>
      </w:r>
      <w:r>
        <w:rPr>
          <w:rFonts w:hint="eastAsia"/>
          <w:szCs w:val="21"/>
        </w:rPr>
        <w:t>下加密的私</w:t>
      </w:r>
      <w:proofErr w:type="gramStart"/>
      <w:r>
        <w:rPr>
          <w:rFonts w:hint="eastAsia"/>
          <w:szCs w:val="21"/>
        </w:rPr>
        <w:t>钥</w:t>
      </w:r>
      <w:proofErr w:type="gramEnd"/>
      <w:r w:rsidR="00857817" w:rsidRPr="00742E7F">
        <w:rPr>
          <w:rFonts w:hint="eastAsia"/>
          <w:szCs w:val="21"/>
        </w:rPr>
        <w:t>。</w:t>
      </w:r>
    </w:p>
    <w:p w14:paraId="2368FC75" w14:textId="5C209310" w:rsidR="00857817" w:rsidRPr="001A7D52" w:rsidRDefault="00FF4DDE" w:rsidP="00FF4DDE">
      <w:pPr>
        <w:pStyle w:val="a0"/>
      </w:pPr>
      <w:proofErr w:type="spellStart"/>
      <w:r w:rsidRPr="00857817">
        <w:rPr>
          <w:szCs w:val="21"/>
        </w:rPr>
        <w:t>enData</w:t>
      </w:r>
      <w:proofErr w:type="spellEnd"/>
      <w:r w:rsidR="00857817" w:rsidRPr="00742E7F">
        <w:rPr>
          <w:rFonts w:hint="eastAsia"/>
          <w:szCs w:val="21"/>
        </w:rPr>
        <w:t xml:space="preserve">: </w:t>
      </w:r>
      <w:r w:rsidR="00857817" w:rsidRPr="00742E7F">
        <w:rPr>
          <w:rFonts w:hint="eastAsia"/>
          <w:szCs w:val="21"/>
        </w:rPr>
        <w:t>加密的数据，</w:t>
      </w:r>
      <w:r>
        <w:rPr>
          <w:rFonts w:hint="eastAsia"/>
          <w:szCs w:val="21"/>
        </w:rPr>
        <w:t>der</w:t>
      </w:r>
      <w:r w:rsidR="00857817" w:rsidRPr="00742E7F">
        <w:rPr>
          <w:rFonts w:hint="eastAsia"/>
          <w:szCs w:val="21"/>
        </w:rPr>
        <w:t>编码</w:t>
      </w:r>
    </w:p>
    <w:p w14:paraId="0DA9E248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04AAC9" w14:textId="36970F92" w:rsidR="00857817" w:rsidRPr="00857817" w:rsidRDefault="00857817" w:rsidP="00857817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EE8DC9C" w14:textId="77777777" w:rsidR="00543F9B" w:rsidRDefault="00543F9B">
      <w:pPr>
        <w:pStyle w:val="2"/>
      </w:pPr>
      <w:bookmarkStart w:id="267" w:name="_Toc20020"/>
      <w:bookmarkStart w:id="268" w:name="_Toc97624117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67"/>
      <w:bookmarkEnd w:id="26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69" w:name="_Toc5748"/>
      <w:bookmarkStart w:id="270" w:name="_Toc97624118"/>
      <w:r>
        <w:rPr>
          <w:rFonts w:hint="eastAsia"/>
        </w:rPr>
        <w:lastRenderedPageBreak/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69"/>
      <w:bookmarkEnd w:id="27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71" w:name="_Toc15545"/>
      <w:bookmarkStart w:id="272" w:name="_Toc97624119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71"/>
      <w:bookmarkEnd w:id="27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73" w:name="_Toc9741"/>
      <w:bookmarkStart w:id="274" w:name="_Toc97624120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73"/>
      <w:bookmarkEnd w:id="27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75" w:name="_Toc2584"/>
      <w:bookmarkStart w:id="276" w:name="_Toc97624121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75"/>
      <w:bookmarkEnd w:id="27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77" w:name="_Toc8333"/>
      <w:bookmarkStart w:id="278" w:name="_Toc97624122"/>
      <w:r>
        <w:rPr>
          <w:rFonts w:hint="eastAsia"/>
        </w:rPr>
        <w:t>十六、会话密钥协商指令</w:t>
      </w:r>
      <w:bookmarkEnd w:id="277"/>
      <w:bookmarkEnd w:id="27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79" w:name="_Toc27999"/>
      <w:bookmarkStart w:id="280" w:name="_Toc97624123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79"/>
      <w:bookmarkEnd w:id="280"/>
    </w:p>
    <w:p w14:paraId="3263345A" w14:textId="16FF01D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bookmarkStart w:id="281" w:name="_Hlk97023369"/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bookmarkEnd w:id="281"/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6.1.2 </w:t>
      </w:r>
      <w:bookmarkStart w:id="282" w:name="_Hlk97023480"/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83" w:name="_Toc3721"/>
      <w:bookmarkStart w:id="284" w:name="_Toc97624124"/>
      <w:bookmarkEnd w:id="28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3"/>
      <w:bookmarkEnd w:id="284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85" w:name="_Toc11166"/>
      <w:bookmarkStart w:id="286" w:name="_Toc97624125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5"/>
      <w:bookmarkEnd w:id="286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lastRenderedPageBreak/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87" w:name="_Toc467602462"/>
      <w:bookmarkStart w:id="288" w:name="_Toc19542"/>
      <w:bookmarkStart w:id="289" w:name="_Toc97624126"/>
      <w:r>
        <w:rPr>
          <w:rFonts w:hint="eastAsia"/>
          <w:szCs w:val="22"/>
        </w:rPr>
        <w:lastRenderedPageBreak/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87"/>
      <w:r>
        <w:rPr>
          <w:rFonts w:hint="eastAsia"/>
        </w:rPr>
        <w:t>(*)</w:t>
      </w:r>
      <w:bookmarkEnd w:id="288"/>
      <w:bookmarkEnd w:id="289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90" w:name="_Toc424301273"/>
      <w:bookmarkStart w:id="291" w:name="_Toc468710686"/>
      <w:bookmarkStart w:id="292" w:name="_Toc21814"/>
      <w:bookmarkStart w:id="293" w:name="_Toc97624127"/>
      <w:bookmarkStart w:id="294" w:name="OLE_LINK2"/>
      <w:r>
        <w:rPr>
          <w:rFonts w:hint="eastAsia"/>
        </w:rPr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90"/>
      <w:bookmarkEnd w:id="291"/>
      <w:r>
        <w:rPr>
          <w:rFonts w:hint="eastAsia"/>
        </w:rPr>
        <w:t>(+)</w:t>
      </w:r>
      <w:bookmarkEnd w:id="292"/>
      <w:bookmarkEnd w:id="293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95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95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</w:t>
      </w:r>
      <w:r w:rsidRPr="00172E63">
        <w:rPr>
          <w:rFonts w:hint="eastAsia"/>
          <w:szCs w:val="21"/>
        </w:rPr>
        <w:lastRenderedPageBreak/>
        <w:t>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lastRenderedPageBreak/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96" w:name="_Toc424301274"/>
      <w:bookmarkStart w:id="297" w:name="_Toc468710687"/>
      <w:bookmarkStart w:id="298" w:name="_Toc16559"/>
      <w:bookmarkStart w:id="299" w:name="_Toc97624128"/>
      <w:r>
        <w:rPr>
          <w:rFonts w:hint="eastAsia"/>
        </w:rPr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96"/>
      <w:bookmarkEnd w:id="297"/>
      <w:r>
        <w:rPr>
          <w:rFonts w:hint="eastAsia"/>
        </w:rPr>
        <w:t>(+)</w:t>
      </w:r>
      <w:bookmarkEnd w:id="298"/>
      <w:bookmarkEnd w:id="299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lastRenderedPageBreak/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94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lastRenderedPageBreak/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300" w:name="_Toc22124"/>
      <w:bookmarkStart w:id="301" w:name="_Toc97624129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300"/>
      <w:bookmarkEnd w:id="301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lastRenderedPageBreak/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302" w:name="_Toc97624130"/>
      <w:bookmarkStart w:id="303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02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304" w:name="_Toc97624131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304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305" w:name="_Toc97624132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305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306" w:name="_Toc97624133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306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307" w:name="_Toc97624134"/>
      <w:r>
        <w:rPr>
          <w:rFonts w:hint="eastAsia"/>
        </w:rPr>
        <w:t>十七、数码科技应用指令</w:t>
      </w:r>
      <w:bookmarkEnd w:id="303"/>
      <w:bookmarkEnd w:id="307"/>
    </w:p>
    <w:p w14:paraId="1A45A30C" w14:textId="4B96123E" w:rsidR="00543F9B" w:rsidRDefault="00543F9B">
      <w:pPr>
        <w:pStyle w:val="2"/>
      </w:pPr>
      <w:bookmarkStart w:id="308" w:name="_Toc15799"/>
      <w:bookmarkStart w:id="309" w:name="_Toc97624135"/>
      <w:r>
        <w:rPr>
          <w:rFonts w:hint="eastAsia"/>
        </w:rPr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7C8CB482" w14:textId="4344B07F" w:rsidR="00543F9B" w:rsidRDefault="00543F9B">
      <w:pPr>
        <w:pStyle w:val="2"/>
      </w:pPr>
      <w:bookmarkStart w:id="310" w:name="_Toc13091"/>
      <w:bookmarkStart w:id="311" w:name="_Toc97624136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0"/>
      <w:bookmarkEnd w:id="311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12" w:name="_Toc28007"/>
      <w:bookmarkStart w:id="313" w:name="_Toc97624137"/>
      <w:r>
        <w:rPr>
          <w:rFonts w:hint="eastAsia"/>
        </w:rPr>
        <w:lastRenderedPageBreak/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2"/>
      <w:bookmarkEnd w:id="313"/>
    </w:p>
    <w:p w14:paraId="4E6A55B9" w14:textId="62ABCD62" w:rsidR="00543F9B" w:rsidRDefault="00543F9B">
      <w:pPr>
        <w:pStyle w:val="2"/>
      </w:pPr>
      <w:bookmarkStart w:id="314" w:name="_Toc9902"/>
      <w:bookmarkStart w:id="315" w:name="_Toc97624138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4"/>
      <w:bookmarkEnd w:id="315"/>
    </w:p>
    <w:p w14:paraId="60678940" w14:textId="48285ED5" w:rsidR="00543F9B" w:rsidRDefault="00543F9B">
      <w:pPr>
        <w:pStyle w:val="2"/>
      </w:pPr>
      <w:bookmarkStart w:id="316" w:name="_Toc23445"/>
      <w:bookmarkStart w:id="317" w:name="_Toc97624139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6"/>
      <w:bookmarkEnd w:id="317"/>
    </w:p>
    <w:p w14:paraId="7F093D6E" w14:textId="48F434B2" w:rsidR="00543F9B" w:rsidRDefault="00543F9B">
      <w:pPr>
        <w:pStyle w:val="2"/>
      </w:pPr>
      <w:bookmarkStart w:id="318" w:name="_Toc4062"/>
      <w:bookmarkStart w:id="319" w:name="_Toc97624140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8"/>
      <w:bookmarkEnd w:id="319"/>
    </w:p>
    <w:p w14:paraId="2086955B" w14:textId="487158D2" w:rsidR="00543F9B" w:rsidRDefault="00543F9B">
      <w:pPr>
        <w:pStyle w:val="2"/>
      </w:pPr>
      <w:bookmarkStart w:id="320" w:name="_Toc23161"/>
      <w:bookmarkStart w:id="321" w:name="_Toc97624141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20"/>
      <w:bookmarkEnd w:id="321"/>
    </w:p>
    <w:p w14:paraId="661C8937" w14:textId="77777777" w:rsidR="00543F9B" w:rsidRDefault="00543F9B">
      <w:pPr>
        <w:pStyle w:val="2"/>
      </w:pPr>
      <w:bookmarkStart w:id="322" w:name="_Toc25329"/>
      <w:bookmarkStart w:id="323" w:name="_Toc97624142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2"/>
      <w:bookmarkEnd w:id="323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24" w:name="_Toc29855"/>
      <w:bookmarkStart w:id="325" w:name="_Toc97624143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4"/>
      <w:bookmarkEnd w:id="325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26" w:name="_Toc21119"/>
      <w:bookmarkStart w:id="327" w:name="_Toc97624144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26"/>
      <w:bookmarkEnd w:id="327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28" w:name="_Toc914"/>
      <w:bookmarkStart w:id="329" w:name="_Toc97624145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28"/>
      <w:bookmarkEnd w:id="329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30" w:name="_Toc17910"/>
      <w:bookmarkStart w:id="331" w:name="_Toc97624146"/>
      <w:r>
        <w:rPr>
          <w:rFonts w:hint="eastAsia"/>
        </w:rPr>
        <w:t>十八、SJJ1111密押机兼容指令</w:t>
      </w:r>
      <w:bookmarkEnd w:id="330"/>
      <w:bookmarkEnd w:id="331"/>
    </w:p>
    <w:p w14:paraId="27913F8B" w14:textId="77777777" w:rsidR="00543F9B" w:rsidRDefault="00543F9B">
      <w:pPr>
        <w:pStyle w:val="2"/>
      </w:pPr>
      <w:bookmarkStart w:id="332" w:name="_Toc7401"/>
      <w:bookmarkStart w:id="333" w:name="_Toc97624147"/>
      <w:r>
        <w:rPr>
          <w:rFonts w:hint="eastAsia"/>
        </w:rPr>
        <w:lastRenderedPageBreak/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32"/>
      <w:bookmarkEnd w:id="333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34" w:name="_Toc8418"/>
      <w:bookmarkStart w:id="335" w:name="_Toc97624148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34"/>
      <w:bookmarkEnd w:id="335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36" w:name="_Toc4332"/>
      <w:bookmarkStart w:id="337" w:name="_Toc97624149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36"/>
      <w:bookmarkEnd w:id="337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lastRenderedPageBreak/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38" w:name="_Toc18841"/>
      <w:bookmarkStart w:id="339" w:name="_Toc97624150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8"/>
      <w:bookmarkEnd w:id="339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40" w:name="_Toc20262"/>
      <w:bookmarkStart w:id="341" w:name="_Toc97624151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40"/>
      <w:bookmarkEnd w:id="341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42" w:name="_Toc4596"/>
      <w:bookmarkStart w:id="343" w:name="_Toc97624152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42"/>
      <w:bookmarkEnd w:id="343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44" w:name="_Toc26772"/>
      <w:bookmarkStart w:id="345" w:name="_Toc97624153"/>
      <w:r>
        <w:rPr>
          <w:rFonts w:hint="eastAsia"/>
        </w:rPr>
        <w:t>十九、黄金交易所新增指令(20171108)</w:t>
      </w:r>
      <w:bookmarkEnd w:id="344"/>
      <w:bookmarkEnd w:id="345"/>
    </w:p>
    <w:p w14:paraId="4388A355" w14:textId="77777777" w:rsidR="00543F9B" w:rsidRDefault="00543F9B">
      <w:pPr>
        <w:pStyle w:val="2"/>
        <w:rPr>
          <w:szCs w:val="22"/>
        </w:rPr>
      </w:pPr>
      <w:bookmarkStart w:id="346" w:name="_Toc497898683"/>
      <w:bookmarkStart w:id="347" w:name="_Toc31562"/>
      <w:bookmarkStart w:id="348" w:name="_Toc97624154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46"/>
      <w:bookmarkEnd w:id="347"/>
      <w:bookmarkEnd w:id="348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49" w:name="_Toc497898684"/>
      <w:bookmarkStart w:id="350" w:name="_Toc25689"/>
      <w:bookmarkStart w:id="351" w:name="_Toc97624155"/>
      <w:r>
        <w:rPr>
          <w:rFonts w:hint="eastAsia"/>
          <w:szCs w:val="22"/>
        </w:rPr>
        <w:lastRenderedPageBreak/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49"/>
      <w:bookmarkEnd w:id="350"/>
      <w:bookmarkEnd w:id="351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52" w:name="_Toc22214"/>
      <w:bookmarkStart w:id="353" w:name="_Toc97624156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52"/>
      <w:bookmarkEnd w:id="353"/>
    </w:p>
    <w:p w14:paraId="14599895" w14:textId="7F7176E3" w:rsidR="00543F9B" w:rsidRDefault="00543F9B">
      <w:pPr>
        <w:pStyle w:val="2"/>
        <w:rPr>
          <w:szCs w:val="22"/>
        </w:rPr>
      </w:pPr>
      <w:bookmarkStart w:id="354" w:name="_Toc806"/>
      <w:bookmarkStart w:id="355" w:name="_Toc97624157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54"/>
      <w:bookmarkEnd w:id="355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lastRenderedPageBreak/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5B2426E5" w14:textId="3AFE363E" w:rsidR="00B97F66" w:rsidRPr="00B41255" w:rsidRDefault="00B97F66" w:rsidP="00B97F66">
      <w:pPr>
        <w:pStyle w:val="4"/>
      </w:pPr>
      <w:r>
        <w:rPr>
          <w:rFonts w:hint="eastAsia"/>
        </w:rPr>
        <w:t>2</w:t>
      </w:r>
      <w:r>
        <w:t xml:space="preserve">0.1.3 </w:t>
      </w:r>
      <w:r w:rsidRPr="00B41255">
        <w:rPr>
          <w:rFonts w:hint="eastAsia"/>
        </w:rPr>
        <w:t>生成数字信封</w:t>
      </w:r>
    </w:p>
    <w:p w14:paraId="14F4F570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787FCA" w14:textId="6D4A9008" w:rsidR="00B97F66" w:rsidRPr="00E25349" w:rsidRDefault="00B97F66" w:rsidP="00B97F66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97F66">
        <w:rPr>
          <w:sz w:val="21"/>
          <w:szCs w:val="21"/>
        </w:rPr>
        <w:t>generateDEbyGS</w:t>
      </w:r>
      <w:proofErr w:type="spellEnd"/>
      <w:r w:rsidRPr="00B97F66">
        <w:rPr>
          <w:sz w:val="21"/>
          <w:szCs w:val="21"/>
        </w:rPr>
        <w:t xml:space="preserve"> </w:t>
      </w:r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DCB2167" w14:textId="77777777" w:rsidR="00B97F66" w:rsidRPr="00E25349" w:rsidRDefault="00B97F66" w:rsidP="00B97F6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24CD4F07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35D7484" w14:textId="77777777" w:rsidR="00B97F66" w:rsidRDefault="00B97F66" w:rsidP="00B97F6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634BD5E6" w14:textId="3F9D8924" w:rsidR="00B97F66" w:rsidRPr="006C6021" w:rsidRDefault="00B97F66" w:rsidP="00B97F66">
      <w:pPr>
        <w:pStyle w:val="a0"/>
      </w:pPr>
      <w:r>
        <w:rPr>
          <w:rFonts w:hint="eastAsia"/>
        </w:rPr>
        <w:t>默认证书模式为证书</w:t>
      </w:r>
      <w:proofErr w:type="spellStart"/>
      <w:r w:rsidR="00040C76"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6F59D2C3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F7667E" w14:textId="2ED31D06" w:rsidR="00B97F66" w:rsidRPr="00B41255" w:rsidRDefault="00C026D2" w:rsidP="00B97F66">
      <w:pPr>
        <w:pStyle w:val="a0"/>
        <w:rPr>
          <w:szCs w:val="21"/>
        </w:rPr>
      </w:pPr>
      <w:proofErr w:type="spellStart"/>
      <w:r w:rsidRPr="00C026D2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026D2">
        <w:rPr>
          <w:rFonts w:hint="eastAsia"/>
          <w:szCs w:val="21"/>
        </w:rPr>
        <w:t xml:space="preserve"> </w:t>
      </w:r>
      <w:r w:rsidRPr="00C026D2">
        <w:rPr>
          <w:rFonts w:hint="eastAsia"/>
          <w:szCs w:val="21"/>
        </w:rPr>
        <w:t>对</w:t>
      </w:r>
      <w:r w:rsidRPr="00C026D2">
        <w:rPr>
          <w:rFonts w:hint="eastAsia"/>
          <w:szCs w:val="21"/>
        </w:rPr>
        <w:t>*</w:t>
      </w:r>
      <w:r w:rsidRPr="00C026D2">
        <w:rPr>
          <w:rFonts w:hint="eastAsia"/>
          <w:szCs w:val="21"/>
        </w:rPr>
        <w:t>方</w:t>
      </w:r>
      <w:r w:rsidRPr="00C026D2">
        <w:rPr>
          <w:rFonts w:hint="eastAsia"/>
          <w:szCs w:val="21"/>
        </w:rPr>
        <w:t xml:space="preserve"> X509 </w:t>
      </w:r>
      <w:r w:rsidRPr="00C026D2">
        <w:rPr>
          <w:rFonts w:hint="eastAsia"/>
          <w:szCs w:val="21"/>
        </w:rPr>
        <w:t>证书的序列号</w:t>
      </w:r>
      <w:r w:rsidR="00B97F66" w:rsidRPr="00B41255">
        <w:rPr>
          <w:rFonts w:hint="eastAsia"/>
          <w:szCs w:val="21"/>
        </w:rPr>
        <w:t>。</w:t>
      </w:r>
    </w:p>
    <w:p w14:paraId="2523E018" w14:textId="77777777" w:rsidR="00B97F66" w:rsidRPr="001A7D52" w:rsidRDefault="00B97F66" w:rsidP="00B97F66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6C58B6E8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26DD958" w14:textId="77777777" w:rsidR="00B97F66" w:rsidRPr="00DA2F80" w:rsidRDefault="00B97F66" w:rsidP="00B97F6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6B37D092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57495571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35FB92D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214F5383" w14:textId="145C33D3" w:rsidR="00040C76" w:rsidRPr="00B41255" w:rsidRDefault="00040C76" w:rsidP="00040C76">
      <w:pPr>
        <w:pStyle w:val="4"/>
      </w:pPr>
      <w:r>
        <w:rPr>
          <w:rFonts w:hint="eastAsia"/>
        </w:rPr>
        <w:lastRenderedPageBreak/>
        <w:t>2</w:t>
      </w:r>
      <w:r>
        <w:t xml:space="preserve">0.1.4 </w:t>
      </w:r>
      <w:r w:rsidRPr="00B41255">
        <w:rPr>
          <w:rFonts w:hint="eastAsia"/>
        </w:rPr>
        <w:t>生成数字信封</w:t>
      </w:r>
    </w:p>
    <w:p w14:paraId="7B4394DD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B2DF0A" w14:textId="2560739A" w:rsidR="00040C76" w:rsidRPr="00E25349" w:rsidRDefault="00040C76" w:rsidP="00040C76">
      <w:pPr>
        <w:ind w:firstLine="420"/>
        <w:rPr>
          <w:sz w:val="21"/>
          <w:szCs w:val="21"/>
        </w:rPr>
      </w:pPr>
      <w:proofErr w:type="spellStart"/>
      <w:r w:rsidRPr="00040C76">
        <w:rPr>
          <w:sz w:val="21"/>
          <w:szCs w:val="21"/>
        </w:rPr>
        <w:t>RetWrap</w:t>
      </w:r>
      <w:proofErr w:type="spellEnd"/>
      <w:r w:rsidRPr="00040C76">
        <w:rPr>
          <w:sz w:val="21"/>
          <w:szCs w:val="21"/>
        </w:rPr>
        <w:t xml:space="preserve"> </w:t>
      </w:r>
      <w:proofErr w:type="spellStart"/>
      <w:proofErr w:type="gramStart"/>
      <w:r w:rsidRPr="00040C76">
        <w:rPr>
          <w:sz w:val="21"/>
          <w:szCs w:val="21"/>
        </w:rPr>
        <w:t>generateDEbyGS</w:t>
      </w:r>
      <w:proofErr w:type="spellEnd"/>
      <w:r w:rsidRPr="00040C76">
        <w:rPr>
          <w:sz w:val="21"/>
          <w:szCs w:val="21"/>
        </w:rPr>
        <w:t>(</w:t>
      </w:r>
      <w:proofErr w:type="gramEnd"/>
      <w:r w:rsidRPr="00040C76">
        <w:rPr>
          <w:sz w:val="21"/>
          <w:szCs w:val="21"/>
        </w:rPr>
        <w:t xml:space="preserve">String </w:t>
      </w:r>
      <w:proofErr w:type="spellStart"/>
      <w:r w:rsidRPr="00040C76">
        <w:rPr>
          <w:sz w:val="21"/>
          <w:szCs w:val="21"/>
        </w:rPr>
        <w:t>certSerial</w:t>
      </w:r>
      <w:proofErr w:type="spellEnd"/>
      <w:r w:rsidRPr="00040C76">
        <w:rPr>
          <w:sz w:val="21"/>
          <w:szCs w:val="21"/>
        </w:rPr>
        <w:t xml:space="preserve">, String </w:t>
      </w:r>
      <w:proofErr w:type="spellStart"/>
      <w:r w:rsidRPr="00040C76">
        <w:rPr>
          <w:sz w:val="21"/>
          <w:szCs w:val="21"/>
        </w:rPr>
        <w:t>orgCode</w:t>
      </w:r>
      <w:proofErr w:type="spellEnd"/>
      <w:r w:rsidRPr="00040C7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B236D1B" w14:textId="77777777" w:rsidR="00040C76" w:rsidRPr="00E25349" w:rsidRDefault="00040C76" w:rsidP="00040C7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491D82EB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34509C" w14:textId="77777777" w:rsidR="00040C76" w:rsidRDefault="00040C76" w:rsidP="00040C7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4E051EFA" w14:textId="7346B52F" w:rsidR="00040C76" w:rsidRPr="006C6021" w:rsidRDefault="00040C76" w:rsidP="00040C76">
      <w:pPr>
        <w:pStyle w:val="a0"/>
      </w:pPr>
      <w:r>
        <w:rPr>
          <w:rFonts w:hint="eastAsia"/>
        </w:rPr>
        <w:t>默认证书模式为证书</w:t>
      </w:r>
      <w:proofErr w:type="spellStart"/>
      <w:r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35824067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0B8DF2" w14:textId="364835F5" w:rsidR="00C747D6" w:rsidRPr="00C747D6" w:rsidRDefault="00C747D6" w:rsidP="00C747D6">
      <w:pPr>
        <w:pStyle w:val="a0"/>
        <w:rPr>
          <w:szCs w:val="21"/>
        </w:rPr>
      </w:pPr>
      <w:proofErr w:type="spellStart"/>
      <w:r w:rsidRPr="00C747D6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对</w:t>
      </w:r>
      <w:r w:rsidRPr="00C747D6">
        <w:rPr>
          <w:rFonts w:hint="eastAsia"/>
          <w:szCs w:val="21"/>
        </w:rPr>
        <w:t>*</w:t>
      </w:r>
      <w:r w:rsidRPr="00C747D6">
        <w:rPr>
          <w:rFonts w:hint="eastAsia"/>
          <w:szCs w:val="21"/>
        </w:rPr>
        <w:t>方</w:t>
      </w:r>
      <w:r w:rsidRPr="00C747D6">
        <w:rPr>
          <w:rFonts w:hint="eastAsia"/>
          <w:szCs w:val="21"/>
        </w:rPr>
        <w:t xml:space="preserve"> X509 </w:t>
      </w:r>
      <w:r w:rsidRPr="00C747D6">
        <w:rPr>
          <w:rFonts w:hint="eastAsia"/>
          <w:szCs w:val="21"/>
        </w:rPr>
        <w:t>证书的序列号。</w:t>
      </w:r>
    </w:p>
    <w:p w14:paraId="1045025B" w14:textId="0B4ACB1A" w:rsidR="00040C76" w:rsidRPr="001A7D52" w:rsidRDefault="00C747D6" w:rsidP="00C747D6">
      <w:pPr>
        <w:pStyle w:val="a0"/>
      </w:pPr>
      <w:proofErr w:type="spellStart"/>
      <w:r w:rsidRPr="00C747D6">
        <w:rPr>
          <w:rFonts w:hint="eastAsia"/>
          <w:szCs w:val="21"/>
        </w:rPr>
        <w:t>orgCode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机构码</w:t>
      </w:r>
      <w:r w:rsidR="00040C76">
        <w:rPr>
          <w:rFonts w:hint="eastAsia"/>
        </w:rPr>
        <w:t>。</w:t>
      </w:r>
    </w:p>
    <w:p w14:paraId="42780F43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EE4BA5" w14:textId="77777777" w:rsidR="00040C76" w:rsidRPr="00DA2F80" w:rsidRDefault="00040C76" w:rsidP="00040C7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5AD8A54C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444A42D4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5820657" w14:textId="49FB6E6D" w:rsidR="00B41255" w:rsidRPr="00040C76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464EF04F" w14:textId="77777777" w:rsidR="00543F9B" w:rsidRDefault="00543F9B">
      <w:pPr>
        <w:pStyle w:val="2"/>
        <w:rPr>
          <w:szCs w:val="22"/>
        </w:rPr>
      </w:pPr>
      <w:bookmarkStart w:id="356" w:name="_Toc3521"/>
      <w:bookmarkStart w:id="357" w:name="_Toc97624158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56"/>
      <w:bookmarkEnd w:id="357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4F5E68C8" w:rsidR="00543F9B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73E68D4E" w14:textId="509E57E8" w:rsidR="00C747D6" w:rsidRPr="00C747D6" w:rsidRDefault="00C747D6" w:rsidP="00C747D6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30A1A548" w14:textId="27C117D1" w:rsidR="00543F9B" w:rsidRDefault="00543F9B">
      <w:pPr>
        <w:pStyle w:val="2"/>
      </w:pPr>
      <w:bookmarkStart w:id="358" w:name="_Toc11949"/>
      <w:bookmarkStart w:id="359" w:name="_Toc97624159"/>
      <w:r>
        <w:rPr>
          <w:rFonts w:hint="eastAsia"/>
        </w:rPr>
        <w:lastRenderedPageBreak/>
        <w:t>20.3</w:t>
      </w:r>
      <w:r>
        <w:rPr>
          <w:rFonts w:hint="eastAsia"/>
        </w:rPr>
        <w:t>生成数字签名</w:t>
      </w:r>
      <w:bookmarkEnd w:id="358"/>
      <w:bookmarkEnd w:id="359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 xml:space="preserve">String </w:t>
      </w:r>
      <w:proofErr w:type="spellStart"/>
      <w:proofErr w:type="gramStart"/>
      <w:r w:rsidRPr="004C7C9B">
        <w:rPr>
          <w:sz w:val="21"/>
          <w:szCs w:val="21"/>
        </w:rPr>
        <w:t>netSign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B528938" w14:textId="5430EF77" w:rsidR="00786532" w:rsidRPr="004C7C9B" w:rsidRDefault="00786532" w:rsidP="00786532">
      <w:pPr>
        <w:pStyle w:val="4"/>
      </w:pPr>
      <w:r>
        <w:rPr>
          <w:rFonts w:hint="eastAsia"/>
        </w:rPr>
        <w:t>2</w:t>
      </w:r>
      <w:r>
        <w:t xml:space="preserve">0.3.3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28671145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0E5B83" w14:textId="302EA0E0" w:rsidR="00786532" w:rsidRPr="00E25349" w:rsidRDefault="00786532" w:rsidP="00786532">
      <w:pPr>
        <w:ind w:firstLine="420"/>
        <w:rPr>
          <w:sz w:val="21"/>
          <w:szCs w:val="21"/>
        </w:rPr>
      </w:pPr>
      <w:r w:rsidRPr="00786532">
        <w:rPr>
          <w:sz w:val="21"/>
          <w:szCs w:val="21"/>
        </w:rPr>
        <w:t xml:space="preserve">String </w:t>
      </w:r>
      <w:proofErr w:type="spellStart"/>
      <w:proofErr w:type="gramStart"/>
      <w:r w:rsidRPr="00786532">
        <w:rPr>
          <w:sz w:val="21"/>
          <w:szCs w:val="21"/>
        </w:rPr>
        <w:t>netGSSign</w:t>
      </w:r>
      <w:proofErr w:type="spellEnd"/>
      <w:r w:rsidRPr="00786532">
        <w:rPr>
          <w:sz w:val="21"/>
          <w:szCs w:val="21"/>
        </w:rPr>
        <w:t>(</w:t>
      </w:r>
      <w:proofErr w:type="gramEnd"/>
      <w:r w:rsidRPr="00786532">
        <w:rPr>
          <w:sz w:val="21"/>
          <w:szCs w:val="21"/>
        </w:rPr>
        <w:t xml:space="preserve">String </w:t>
      </w:r>
      <w:proofErr w:type="spellStart"/>
      <w:r w:rsidRPr="00786532">
        <w:rPr>
          <w:sz w:val="21"/>
          <w:szCs w:val="21"/>
        </w:rPr>
        <w:t>publicKey</w:t>
      </w:r>
      <w:proofErr w:type="spellEnd"/>
      <w:r w:rsidRPr="00786532">
        <w:rPr>
          <w:sz w:val="21"/>
          <w:szCs w:val="21"/>
        </w:rPr>
        <w:t xml:space="preserve">, String </w:t>
      </w:r>
      <w:proofErr w:type="spellStart"/>
      <w:r w:rsidRPr="00786532">
        <w:rPr>
          <w:sz w:val="21"/>
          <w:szCs w:val="21"/>
        </w:rPr>
        <w:t>pCertSerial</w:t>
      </w:r>
      <w:proofErr w:type="spellEnd"/>
      <w:r w:rsidRPr="00786532">
        <w:rPr>
          <w:sz w:val="21"/>
          <w:szCs w:val="21"/>
        </w:rPr>
        <w:t xml:space="preserve">, byte[] </w:t>
      </w:r>
      <w:proofErr w:type="spellStart"/>
      <w:r w:rsidRPr="00786532">
        <w:rPr>
          <w:sz w:val="21"/>
          <w:szCs w:val="21"/>
        </w:rPr>
        <w:t>pOrgData</w:t>
      </w:r>
      <w:proofErr w:type="spellEnd"/>
      <w:r w:rsidRPr="0078653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D96317" w14:textId="77777777" w:rsidR="00786532" w:rsidRPr="00E25349" w:rsidRDefault="00786532" w:rsidP="0078653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BB5387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804AA4" w14:textId="77777777" w:rsidR="00786532" w:rsidRPr="00CE37F4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F56B9E3" w14:textId="77777777" w:rsidR="00890FA9" w:rsidRDefault="00786532" w:rsidP="00890FA9">
      <w:pPr>
        <w:pStyle w:val="a0"/>
      </w:pPr>
      <w:r w:rsidRPr="00CE37F4">
        <w:rPr>
          <w:rFonts w:hint="eastAsia"/>
          <w:szCs w:val="21"/>
        </w:rPr>
        <w:lastRenderedPageBreak/>
        <w:t>默认证书模式为证书序号</w:t>
      </w:r>
      <w:r w:rsidRPr="006C6021">
        <w:rPr>
          <w:rFonts w:hint="eastAsia"/>
        </w:rPr>
        <w:t>。</w:t>
      </w:r>
    </w:p>
    <w:p w14:paraId="20D00C54" w14:textId="77777777" w:rsidR="00890FA9" w:rsidRDefault="00890FA9" w:rsidP="00890FA9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35BC654C" w14:textId="0691C21A" w:rsidR="00786532" w:rsidRPr="006C6021" w:rsidRDefault="00786532" w:rsidP="00890FA9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 w:rsidR="00890FA9">
        <w:rPr>
          <w:rFonts w:hint="eastAsia"/>
        </w:rPr>
        <w:t>。</w:t>
      </w:r>
    </w:p>
    <w:p w14:paraId="1786E7C8" w14:textId="57E5FD4B" w:rsidR="00786532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330CF9" w14:textId="49BABF6A" w:rsidR="00786532" w:rsidRPr="00786532" w:rsidRDefault="00786532" w:rsidP="00786532">
      <w:pPr>
        <w:pStyle w:val="a0"/>
        <w:rPr>
          <w:lang w:bidi="ar"/>
        </w:rPr>
      </w:pPr>
      <w:proofErr w:type="spellStart"/>
      <w:r w:rsidRPr="00786532">
        <w:rPr>
          <w:rFonts w:hint="eastAsia"/>
          <w:lang w:bidi="ar"/>
        </w:rPr>
        <w:t>publicKey</w:t>
      </w:r>
      <w:proofErr w:type="spellEnd"/>
      <w:r w:rsidRPr="00786532">
        <w:rPr>
          <w:rFonts w:hint="eastAsia"/>
          <w:lang w:bidi="ar"/>
        </w:rPr>
        <w:t xml:space="preserve"> </w:t>
      </w:r>
      <w:r w:rsidRPr="00786532">
        <w:rPr>
          <w:rFonts w:hint="eastAsia"/>
          <w:lang w:bidi="ar"/>
        </w:rPr>
        <w:t>输入。公</w:t>
      </w:r>
      <w:proofErr w:type="gramStart"/>
      <w:r w:rsidRPr="00786532">
        <w:rPr>
          <w:rFonts w:hint="eastAsia"/>
          <w:lang w:bidi="ar"/>
        </w:rPr>
        <w:t>钥</w:t>
      </w:r>
      <w:proofErr w:type="gramEnd"/>
      <w:r w:rsidRPr="00786532">
        <w:rPr>
          <w:rFonts w:hint="eastAsia"/>
          <w:lang w:bidi="ar"/>
        </w:rPr>
        <w:t>。</w:t>
      </w:r>
    </w:p>
    <w:p w14:paraId="3D22DBE6" w14:textId="0D678856" w:rsidR="00786532" w:rsidRPr="006C6021" w:rsidRDefault="00786532" w:rsidP="00786532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7D5AD9CC" w14:textId="77777777" w:rsidR="00786532" w:rsidRPr="001A7D52" w:rsidRDefault="00786532" w:rsidP="00786532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625FBF" w14:textId="77777777" w:rsidR="00786532" w:rsidRPr="00E25349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FFE6F2" w14:textId="77777777" w:rsidR="00786532" w:rsidRPr="00BC6257" w:rsidRDefault="00786532" w:rsidP="0078653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60" w:name="_Toc97624160"/>
      <w:bookmarkStart w:id="361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60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68B2A2B3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 w:rsidR="00A17ECC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proofErr w:type="spellStart"/>
      <w:r w:rsidRPr="004C7C9B">
        <w:rPr>
          <w:sz w:val="21"/>
          <w:szCs w:val="21"/>
        </w:rPr>
        <w:t>boolean</w:t>
      </w:r>
      <w:proofErr w:type="spellEnd"/>
      <w:r w:rsidRPr="004C7C9B">
        <w:rPr>
          <w:sz w:val="21"/>
          <w:szCs w:val="21"/>
        </w:rPr>
        <w:t xml:space="preserve"> </w:t>
      </w:r>
      <w:proofErr w:type="spellStart"/>
      <w:proofErr w:type="gramStart"/>
      <w:r w:rsidRPr="004C7C9B">
        <w:rPr>
          <w:sz w:val="21"/>
          <w:szCs w:val="21"/>
        </w:rPr>
        <w:t>netVerify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pSignData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lastRenderedPageBreak/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5E41B2E2" w:rsidR="004C7C9B" w:rsidRDefault="004C7C9B" w:rsidP="004C7C9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39E7D102" w14:textId="23935BF9" w:rsidR="00BA0CAB" w:rsidRPr="004C7C9B" w:rsidRDefault="00BA0CAB" w:rsidP="00BA0CAB">
      <w:pPr>
        <w:pStyle w:val="4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0D4A1225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A6D5CD" w14:textId="589262FC" w:rsidR="00BA0CAB" w:rsidRPr="00E25349" w:rsidRDefault="00BA0CAB" w:rsidP="00BA0CAB">
      <w:pPr>
        <w:ind w:firstLine="420"/>
        <w:rPr>
          <w:sz w:val="21"/>
          <w:szCs w:val="21"/>
        </w:rPr>
      </w:pPr>
      <w:proofErr w:type="spellStart"/>
      <w:r w:rsidRPr="00BA0CAB">
        <w:rPr>
          <w:sz w:val="21"/>
          <w:szCs w:val="21"/>
        </w:rPr>
        <w:t>boolean</w:t>
      </w:r>
      <w:proofErr w:type="spellEnd"/>
      <w:r w:rsidRPr="00BA0CAB">
        <w:rPr>
          <w:sz w:val="21"/>
          <w:szCs w:val="21"/>
        </w:rPr>
        <w:t xml:space="preserve"> </w:t>
      </w:r>
      <w:proofErr w:type="spellStart"/>
      <w:proofErr w:type="gramStart"/>
      <w:r w:rsidRPr="00BA0CAB">
        <w:rPr>
          <w:sz w:val="21"/>
          <w:szCs w:val="21"/>
        </w:rPr>
        <w:t>netGSVerify</w:t>
      </w:r>
      <w:proofErr w:type="spellEnd"/>
      <w:r w:rsidRPr="00BA0CAB">
        <w:rPr>
          <w:sz w:val="21"/>
          <w:szCs w:val="21"/>
        </w:rPr>
        <w:t>(</w:t>
      </w:r>
      <w:proofErr w:type="gramEnd"/>
      <w:r w:rsidRPr="00BA0CAB">
        <w:rPr>
          <w:sz w:val="21"/>
          <w:szCs w:val="21"/>
        </w:rPr>
        <w:t xml:space="preserve">String </w:t>
      </w:r>
      <w:proofErr w:type="spellStart"/>
      <w:r w:rsidRPr="00BA0CAB">
        <w:rPr>
          <w:sz w:val="21"/>
          <w:szCs w:val="21"/>
        </w:rPr>
        <w:t>publicKey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pCertSerial</w:t>
      </w:r>
      <w:proofErr w:type="spellEnd"/>
      <w:r w:rsidRPr="00BA0CAB">
        <w:rPr>
          <w:sz w:val="21"/>
          <w:szCs w:val="21"/>
        </w:rPr>
        <w:t xml:space="preserve">, byte[] </w:t>
      </w:r>
      <w:proofErr w:type="spellStart"/>
      <w:r w:rsidRPr="00BA0CAB">
        <w:rPr>
          <w:sz w:val="21"/>
          <w:szCs w:val="21"/>
        </w:rPr>
        <w:t>pOrgData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pSignData</w:t>
      </w:r>
      <w:proofErr w:type="spellEnd"/>
      <w:r w:rsidRPr="00BA0CA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4651ACD" w14:textId="77777777" w:rsidR="00BA0CAB" w:rsidRPr="00E25349" w:rsidRDefault="00BA0CAB" w:rsidP="00BA0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5C1F1BB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6362CF" w14:textId="77777777" w:rsidR="00BA0CAB" w:rsidRPr="00CE37F4" w:rsidRDefault="00BA0CAB" w:rsidP="00BA0CA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77877C9B" w14:textId="23C43A4D" w:rsidR="00A17ECC" w:rsidRDefault="00BA0CAB" w:rsidP="00BA0CA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39FD5658" w14:textId="34C6D688" w:rsidR="00A17ECC" w:rsidRDefault="00A17ECC" w:rsidP="00BA0CA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2BD26ACE" w14:textId="632E0520" w:rsidR="00BA0CAB" w:rsidRPr="006C6021" w:rsidRDefault="00BA0CAB" w:rsidP="00BA0CAB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>
        <w:rPr>
          <w:rFonts w:hint="eastAsia"/>
        </w:rPr>
        <w:t>。</w:t>
      </w:r>
    </w:p>
    <w:p w14:paraId="42581EE0" w14:textId="6CE4100F" w:rsidR="00BA0CAB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448F176" w14:textId="596F2ADB" w:rsidR="00BA0CAB" w:rsidRPr="00BA0CAB" w:rsidRDefault="00BA0CAB" w:rsidP="00BA0CAB">
      <w:pPr>
        <w:pStyle w:val="a0"/>
        <w:rPr>
          <w:lang w:bidi="ar"/>
        </w:rPr>
      </w:pPr>
      <w:proofErr w:type="spellStart"/>
      <w:r w:rsidRPr="00BA0CAB">
        <w:rPr>
          <w:rFonts w:hint="eastAsia"/>
          <w:lang w:bidi="ar"/>
        </w:rPr>
        <w:t>publicKey</w:t>
      </w:r>
      <w:proofErr w:type="spellEnd"/>
      <w:r w:rsidRPr="00BA0CAB">
        <w:rPr>
          <w:rFonts w:hint="eastAsia"/>
          <w:lang w:bidi="ar"/>
        </w:rPr>
        <w:t xml:space="preserve"> </w:t>
      </w:r>
      <w:r w:rsidRPr="00BA0CAB">
        <w:rPr>
          <w:rFonts w:hint="eastAsia"/>
          <w:lang w:bidi="ar"/>
        </w:rPr>
        <w:t>输入。公</w:t>
      </w:r>
      <w:proofErr w:type="gramStart"/>
      <w:r w:rsidRPr="00BA0CAB">
        <w:rPr>
          <w:rFonts w:hint="eastAsia"/>
          <w:lang w:bidi="ar"/>
        </w:rPr>
        <w:t>钥</w:t>
      </w:r>
      <w:proofErr w:type="gramEnd"/>
      <w:r>
        <w:rPr>
          <w:rFonts w:hint="eastAsia"/>
          <w:lang w:bidi="ar"/>
        </w:rPr>
        <w:t>。</w:t>
      </w:r>
    </w:p>
    <w:p w14:paraId="6873E245" w14:textId="18CBF485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40BC4DC1" w14:textId="77777777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2FFB30B" w14:textId="77777777" w:rsidR="00BA0CAB" w:rsidRPr="001A7D52" w:rsidRDefault="00BA0CAB" w:rsidP="00BA0CA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6845CDF" w14:textId="77777777" w:rsidR="00BA0CAB" w:rsidRPr="00E25349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EBD9D6" w14:textId="77777777" w:rsidR="00BA0CAB" w:rsidRPr="004C7C9B" w:rsidRDefault="00BA0CAB" w:rsidP="00BA0CA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19785F2C" w14:textId="77777777" w:rsidR="00BA0CAB" w:rsidRPr="00BA0CAB" w:rsidRDefault="00BA0CAB" w:rsidP="00BA0CAB">
      <w:pPr>
        <w:pStyle w:val="a0"/>
      </w:pPr>
    </w:p>
    <w:p w14:paraId="54AA7B5E" w14:textId="77777777" w:rsidR="00543F9B" w:rsidRDefault="00543F9B">
      <w:pPr>
        <w:pStyle w:val="2"/>
      </w:pPr>
      <w:bookmarkStart w:id="362" w:name="_Toc97624161"/>
      <w:r>
        <w:rPr>
          <w:rFonts w:hint="eastAsia"/>
        </w:rPr>
        <w:t xml:space="preserve">20.5 </w:t>
      </w:r>
      <w:r>
        <w:rPr>
          <w:rFonts w:hint="eastAsia"/>
        </w:rPr>
        <w:t>获取证书序号</w:t>
      </w:r>
      <w:bookmarkEnd w:id="361"/>
      <w:bookmarkEnd w:id="362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63" w:name="_Toc13038"/>
      <w:bookmarkStart w:id="364" w:name="_Toc97624162"/>
      <w:r>
        <w:rPr>
          <w:rFonts w:hint="eastAsia"/>
        </w:rPr>
        <w:t>二十一、无卡支付业务指令(20180326)</w:t>
      </w:r>
      <w:bookmarkEnd w:id="363"/>
      <w:bookmarkEnd w:id="364"/>
    </w:p>
    <w:p w14:paraId="5E11C026" w14:textId="77777777" w:rsidR="00543F9B" w:rsidRDefault="00543F9B">
      <w:pPr>
        <w:pStyle w:val="2"/>
      </w:pPr>
      <w:bookmarkStart w:id="365" w:name="_Toc15264"/>
      <w:bookmarkStart w:id="366" w:name="_Toc97624163"/>
      <w:r>
        <w:rPr>
          <w:rFonts w:hint="eastAsia"/>
        </w:rPr>
        <w:lastRenderedPageBreak/>
        <w:t xml:space="preserve">21.1 </w:t>
      </w:r>
      <w:r>
        <w:rPr>
          <w:rFonts w:hint="eastAsia"/>
        </w:rPr>
        <w:t>生成数字签名</w:t>
      </w:r>
      <w:bookmarkEnd w:id="365"/>
      <w:bookmarkEnd w:id="366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67" w:name="_Toc10455"/>
      <w:bookmarkStart w:id="368" w:name="_Toc97624164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67"/>
      <w:bookmarkEnd w:id="368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69" w:name="_Toc499120419"/>
      <w:bookmarkStart w:id="370" w:name="_Toc3513"/>
      <w:bookmarkStart w:id="371" w:name="_Toc97624165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69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70"/>
      <w:bookmarkEnd w:id="371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72" w:name="_Toc21039"/>
      <w:bookmarkStart w:id="373" w:name="_Toc97624166"/>
      <w:r>
        <w:rPr>
          <w:rFonts w:hint="eastAsia"/>
        </w:rPr>
        <w:t>二十二、新增指令（高性能支持）</w:t>
      </w:r>
      <w:bookmarkEnd w:id="372"/>
      <w:bookmarkEnd w:id="373"/>
    </w:p>
    <w:p w14:paraId="260477D1" w14:textId="77777777" w:rsidR="00543F9B" w:rsidRDefault="00543F9B">
      <w:pPr>
        <w:pStyle w:val="2"/>
      </w:pPr>
      <w:bookmarkStart w:id="374" w:name="_Toc359"/>
      <w:bookmarkStart w:id="375" w:name="_Toc97624167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74"/>
      <w:bookmarkEnd w:id="375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76" w:name="_Toc15394"/>
      <w:bookmarkStart w:id="377" w:name="_Toc97624168"/>
      <w:r>
        <w:rPr>
          <w:rFonts w:hint="eastAsia"/>
        </w:rPr>
        <w:lastRenderedPageBreak/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76"/>
      <w:bookmarkEnd w:id="377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78" w:name="_Toc14395"/>
      <w:bookmarkStart w:id="379" w:name="_Toc97624169"/>
      <w:r>
        <w:rPr>
          <w:rFonts w:hint="eastAsia"/>
        </w:rPr>
        <w:lastRenderedPageBreak/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78"/>
      <w:bookmarkEnd w:id="379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80" w:name="_Toc28358"/>
      <w:bookmarkStart w:id="381" w:name="_Toc97624170"/>
      <w:r>
        <w:rPr>
          <w:rFonts w:hint="eastAsia"/>
        </w:rPr>
        <w:t>二十三、签名验签模块指令</w:t>
      </w:r>
      <w:bookmarkEnd w:id="380"/>
      <w:bookmarkEnd w:id="381"/>
    </w:p>
    <w:p w14:paraId="3B20EC3B" w14:textId="77777777" w:rsidR="00543F9B" w:rsidRDefault="00543F9B">
      <w:pPr>
        <w:pStyle w:val="2"/>
      </w:pPr>
      <w:bookmarkStart w:id="382" w:name="_Toc31630"/>
      <w:bookmarkStart w:id="383" w:name="_Toc97624171"/>
      <w:bookmarkStart w:id="384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82"/>
      <w:bookmarkEnd w:id="38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5" w:name="OLE_LINK11"/>
            <w:bookmarkEnd w:id="384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6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86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85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87" w:name="_Toc28969"/>
      <w:bookmarkStart w:id="388" w:name="_Toc97624172"/>
      <w:bookmarkStart w:id="389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87"/>
      <w:bookmarkEnd w:id="388"/>
    </w:p>
    <w:bookmarkEnd w:id="389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0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1" w:name="OLE_LINK18"/>
            <w:bookmarkEnd w:id="390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2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92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3" w:name="OLE_LINK13"/>
            <w:bookmarkEnd w:id="391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93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4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94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95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95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96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96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97" w:name="_Toc29935"/>
      <w:bookmarkStart w:id="398" w:name="_Toc97624173"/>
      <w:bookmarkStart w:id="399" w:name="OLE_LINK20"/>
      <w:r>
        <w:rPr>
          <w:rFonts w:hint="eastAsia"/>
        </w:rPr>
        <w:lastRenderedPageBreak/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97"/>
      <w:bookmarkEnd w:id="398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99"/>
    </w:p>
    <w:p w14:paraId="415618FF" w14:textId="77777777" w:rsidR="00543F9B" w:rsidRDefault="00543F9B">
      <w:pPr>
        <w:pStyle w:val="2"/>
      </w:pPr>
      <w:bookmarkStart w:id="400" w:name="_Toc21130"/>
      <w:bookmarkStart w:id="401" w:name="_Toc97624174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400"/>
      <w:bookmarkEnd w:id="401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402" w:name="_Toc31456"/>
      <w:bookmarkStart w:id="403" w:name="_Toc97624175"/>
      <w:bookmarkStart w:id="404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2"/>
      <w:bookmarkEnd w:id="403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404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lastRenderedPageBreak/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（数据做不带公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>String sm3WithoutPKDetachedSign(</w:t>
      </w:r>
      <w:proofErr w:type="gramStart"/>
      <w:r w:rsidRPr="006173D1">
        <w:rPr>
          <w:lang w:bidi="ar"/>
        </w:rPr>
        <w:t>byte[</w:t>
      </w:r>
      <w:proofErr w:type="gramEnd"/>
      <w:r w:rsidRPr="006173D1">
        <w:rPr>
          <w:lang w:bidi="ar"/>
        </w:rPr>
        <w:t xml:space="preserve">] </w:t>
      </w:r>
      <w:proofErr w:type="spellStart"/>
      <w:r w:rsidRPr="006173D1">
        <w:rPr>
          <w:lang w:bidi="ar"/>
        </w:rPr>
        <w:t>orgData</w:t>
      </w:r>
      <w:proofErr w:type="spellEnd"/>
      <w:r w:rsidRPr="006173D1">
        <w:rPr>
          <w:lang w:bidi="ar"/>
        </w:rPr>
        <w:t xml:space="preserve">, String </w:t>
      </w:r>
      <w:proofErr w:type="spellStart"/>
      <w:r w:rsidRPr="006173D1">
        <w:rPr>
          <w:lang w:bidi="ar"/>
        </w:rPr>
        <w:t>sCertDN</w:t>
      </w:r>
      <w:proofErr w:type="spellEnd"/>
      <w:r w:rsidRPr="006173D1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405" w:name="_Toc2719"/>
      <w:bookmarkStart w:id="406" w:name="_Toc97624176"/>
      <w:bookmarkStart w:id="407" w:name="OLE_LINK28"/>
      <w:r>
        <w:rPr>
          <w:rFonts w:hint="eastAsia"/>
        </w:rPr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5"/>
      <w:bookmarkEnd w:id="406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lastRenderedPageBreak/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407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t>2</w:t>
      </w:r>
      <w:r>
        <w:t xml:space="preserve">3.6.1.4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</w:t>
      </w:r>
      <w:proofErr w:type="gramStart"/>
      <w:r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proofErr w:type="spellStart"/>
      <w:r w:rsidRPr="00787193">
        <w:rPr>
          <w:sz w:val="21"/>
          <w:szCs w:val="21"/>
        </w:rPr>
        <w:t>boolean</w:t>
      </w:r>
      <w:proofErr w:type="spellEnd"/>
      <w:r w:rsidRPr="00787193">
        <w:rPr>
          <w:sz w:val="21"/>
          <w:szCs w:val="21"/>
        </w:rPr>
        <w:t xml:space="preserve"> sm3WithoutPKDetachedVerify(</w:t>
      </w:r>
      <w:proofErr w:type="gramStart"/>
      <w:r w:rsidRPr="00787193">
        <w:rPr>
          <w:sz w:val="21"/>
          <w:szCs w:val="21"/>
        </w:rPr>
        <w:t>byte[</w:t>
      </w:r>
      <w:proofErr w:type="gramEnd"/>
      <w:r w:rsidRPr="00787193">
        <w:rPr>
          <w:sz w:val="21"/>
          <w:szCs w:val="21"/>
        </w:rPr>
        <w:t xml:space="preserve">] </w:t>
      </w:r>
      <w:proofErr w:type="spellStart"/>
      <w:r w:rsidRPr="00787193">
        <w:rPr>
          <w:sz w:val="21"/>
          <w:szCs w:val="21"/>
        </w:rPr>
        <w:t>orgData</w:t>
      </w:r>
      <w:proofErr w:type="spellEnd"/>
      <w:r w:rsidRPr="00787193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B0A2740" w:rsidR="00543F9B" w:rsidRDefault="00543F9B">
      <w:pPr>
        <w:pStyle w:val="2"/>
      </w:pPr>
      <w:bookmarkStart w:id="408" w:name="_Toc7313"/>
      <w:bookmarkStart w:id="409" w:name="_Toc97624177"/>
      <w:r>
        <w:rPr>
          <w:rFonts w:hint="eastAsia"/>
        </w:rPr>
        <w:lastRenderedPageBreak/>
        <w:t>23.6.2</w:t>
      </w:r>
      <w:bookmarkEnd w:id="408"/>
      <w:r w:rsidR="00EB0134" w:rsidRPr="00D64126">
        <w:rPr>
          <w:rFonts w:hint="eastAsia"/>
          <w:szCs w:val="21"/>
        </w:rPr>
        <w:t>从签名中获取证书</w:t>
      </w:r>
      <w:bookmarkEnd w:id="409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410" w:name="_Toc20700"/>
      <w:bookmarkStart w:id="411" w:name="_Toc97624178"/>
      <w:bookmarkStart w:id="412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410"/>
      <w:bookmarkEnd w:id="411"/>
    </w:p>
    <w:bookmarkEnd w:id="412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13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13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14" w:name="_Toc11398"/>
      <w:bookmarkStart w:id="415" w:name="_Toc97624179"/>
      <w:bookmarkStart w:id="416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14"/>
      <w:bookmarkEnd w:id="415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16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17" w:name="_Toc19218"/>
      <w:bookmarkStart w:id="418" w:name="_Toc97624180"/>
      <w:bookmarkStart w:id="419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17"/>
      <w:bookmarkEnd w:id="418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lastRenderedPageBreak/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19"/>
    </w:p>
    <w:p w14:paraId="5E4CC80F" w14:textId="77777777" w:rsidR="00543F9B" w:rsidRDefault="00543F9B">
      <w:pPr>
        <w:pStyle w:val="2"/>
      </w:pPr>
      <w:bookmarkStart w:id="420" w:name="_Toc18756"/>
      <w:bookmarkStart w:id="421" w:name="_Toc97624181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20"/>
      <w:bookmarkEnd w:id="4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22" w:name="_Toc13789"/>
      <w:bookmarkStart w:id="423" w:name="_Toc97624182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22"/>
      <w:bookmarkEnd w:id="4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6C4C646B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4" w:name="_Toc7283"/>
      <w:bookmarkStart w:id="425" w:name="_Toc97624183"/>
      <w:r>
        <w:rPr>
          <w:rFonts w:ascii="黑体" w:hAnsi="黑体" w:cs="黑体" w:hint="eastAsia"/>
          <w:color w:val="000000"/>
          <w:shd w:val="clear" w:color="auto" w:fill="FFFFFF"/>
        </w:rPr>
        <w:t>23.12带公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24"/>
      <w:bookmarkEnd w:id="425"/>
    </w:p>
    <w:p w14:paraId="7FCA0DBA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7D92EF" w14:textId="5F55BF15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String </w:t>
      </w:r>
      <w:proofErr w:type="spellStart"/>
      <w:r w:rsidRPr="00240CBB">
        <w:rPr>
          <w:sz w:val="21"/>
          <w:szCs w:val="21"/>
        </w:rPr>
        <w:t>attachedSign</w:t>
      </w:r>
      <w:proofErr w:type="spellEnd"/>
      <w:r w:rsidRPr="00240CBB">
        <w:rPr>
          <w:sz w:val="21"/>
          <w:szCs w:val="21"/>
        </w:rPr>
        <w:t>(</w:t>
      </w:r>
      <w:proofErr w:type="gramStart"/>
      <w:r w:rsidRPr="00240CBB">
        <w:rPr>
          <w:sz w:val="21"/>
          <w:szCs w:val="21"/>
        </w:rPr>
        <w:t>byte[</w:t>
      </w:r>
      <w:proofErr w:type="gramEnd"/>
      <w:r w:rsidRPr="00240CBB">
        <w:rPr>
          <w:sz w:val="21"/>
          <w:szCs w:val="21"/>
        </w:rPr>
        <w:t xml:space="preserve">] </w:t>
      </w:r>
      <w:proofErr w:type="spellStart"/>
      <w:r w:rsidRPr="00240CBB">
        <w:rPr>
          <w:sz w:val="21"/>
          <w:szCs w:val="21"/>
        </w:rPr>
        <w:t>orgData</w:t>
      </w:r>
      <w:proofErr w:type="spellEnd"/>
      <w:r w:rsidRPr="00240CBB">
        <w:rPr>
          <w:sz w:val="21"/>
          <w:szCs w:val="21"/>
        </w:rPr>
        <w:t xml:space="preserve">, String </w:t>
      </w:r>
      <w:proofErr w:type="spellStart"/>
      <w:r w:rsidRPr="00240CBB">
        <w:rPr>
          <w:sz w:val="21"/>
          <w:szCs w:val="21"/>
        </w:rPr>
        <w:t>sCertDN</w:t>
      </w:r>
      <w:proofErr w:type="spellEnd"/>
      <w:r w:rsidRPr="00240CB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7A7FC4" w14:textId="08DBC2BA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18</w:t>
      </w:r>
    </w:p>
    <w:p w14:paraId="1F844ABC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6063C5" w14:textId="2CA65F54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使用指定的证书</w:t>
      </w:r>
      <w:r w:rsidRPr="00240CBB">
        <w:rPr>
          <w:rFonts w:hint="eastAsia"/>
          <w:szCs w:val="21"/>
        </w:rPr>
        <w:t xml:space="preserve"> DN</w:t>
      </w:r>
      <w:r w:rsidRPr="00240CBB">
        <w:rPr>
          <w:rFonts w:hint="eastAsia"/>
          <w:szCs w:val="21"/>
        </w:rPr>
        <w:t>，从加密设备获取对应的私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证书，对指定的原始数据编制带公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证书的数字签名（遵循</w:t>
      </w:r>
      <w:r w:rsidRPr="00240CBB">
        <w:rPr>
          <w:rFonts w:hint="eastAsia"/>
          <w:szCs w:val="21"/>
        </w:rPr>
        <w:t xml:space="preserve"> PKCS#7</w:t>
      </w:r>
      <w:r w:rsidRPr="00240CBB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42E040FA" w14:textId="77777777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0298A71" w14:textId="77777777" w:rsidR="00240CBB" w:rsidRPr="005935C6" w:rsidRDefault="00240CBB" w:rsidP="00240CBB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4B0DFCD" w14:textId="09811995" w:rsidR="00240CBB" w:rsidRPr="001A7D52" w:rsidRDefault="00240CBB" w:rsidP="00240CBB">
      <w:pPr>
        <w:pStyle w:val="a0"/>
      </w:pPr>
      <w:proofErr w:type="spellStart"/>
      <w:r w:rsidRPr="00240CBB">
        <w:rPr>
          <w:szCs w:val="21"/>
        </w:rPr>
        <w:t>sCertDN</w:t>
      </w:r>
      <w:proofErr w:type="spellEnd"/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证书</w:t>
      </w:r>
      <w:r>
        <w:rPr>
          <w:rFonts w:ascii="Times New Roman" w:hAnsi="Times New Roman"/>
          <w:kern w:val="0"/>
          <w:szCs w:val="21"/>
          <w:lang w:bidi="ar"/>
        </w:rPr>
        <w:t>DN</w:t>
      </w:r>
      <w:r>
        <w:rPr>
          <w:rFonts w:hint="eastAsia"/>
        </w:rPr>
        <w:t>。</w:t>
      </w:r>
    </w:p>
    <w:p w14:paraId="508691A4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C86869" w14:textId="057B9AFC" w:rsidR="00543F9B" w:rsidRPr="00240CB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符合</w:t>
      </w:r>
      <w:r w:rsidRPr="00240CBB">
        <w:rPr>
          <w:rFonts w:hint="eastAsia"/>
          <w:lang w:bidi="ar"/>
        </w:rPr>
        <w:t>PKCS7</w:t>
      </w:r>
      <w:r w:rsidRPr="00240CBB">
        <w:rPr>
          <w:rFonts w:hint="eastAsia"/>
          <w:lang w:bidi="ar"/>
        </w:rPr>
        <w:t>标准的签名结果</w:t>
      </w:r>
      <w:r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zCs w:val="21"/>
          <w:shd w:val="clear" w:color="auto" w:fill="FFFFFF"/>
          <w:lang w:bidi="ar"/>
        </w:rPr>
        <w:t> </w:t>
      </w:r>
    </w:p>
    <w:p w14:paraId="725A31D9" w14:textId="5768D8A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6" w:name="_Toc32192"/>
      <w:bookmarkStart w:id="427" w:name="_Toc97624184"/>
      <w:r>
        <w:rPr>
          <w:rFonts w:ascii="黑体" w:hAnsi="黑体" w:cs="黑体" w:hint="eastAsia"/>
          <w:color w:val="000000"/>
          <w:shd w:val="clear" w:color="auto" w:fill="FFFFFF"/>
        </w:rPr>
        <w:t>23.13带公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26"/>
      <w:bookmarkEnd w:id="427"/>
    </w:p>
    <w:p w14:paraId="48EC1FEE" w14:textId="3870B8A8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3.13.1 </w:t>
      </w:r>
      <w:r>
        <w:rPr>
          <w:rFonts w:hint="eastAsia"/>
          <w:shd w:val="clear" w:color="auto" w:fill="FFFFFF"/>
        </w:rPr>
        <w:t>验签</w:t>
      </w:r>
      <w:r w:rsidRPr="004B1EDC">
        <w:rPr>
          <w:rFonts w:hint="eastAsia"/>
          <w:shd w:val="clear" w:color="auto" w:fill="FFFFFF"/>
        </w:rPr>
        <w:t>，返回公</w:t>
      </w:r>
      <w:proofErr w:type="gramStart"/>
      <w:r w:rsidRPr="004B1EDC">
        <w:rPr>
          <w:rFonts w:hint="eastAsia"/>
          <w:shd w:val="clear" w:color="auto" w:fill="FFFFFF"/>
        </w:rPr>
        <w:t>钥</w:t>
      </w:r>
      <w:proofErr w:type="gramEnd"/>
      <w:r w:rsidRPr="004B1EDC">
        <w:rPr>
          <w:rFonts w:hint="eastAsia"/>
          <w:shd w:val="clear" w:color="auto" w:fill="FFFFFF"/>
        </w:rPr>
        <w:t>证书信息</w:t>
      </w:r>
    </w:p>
    <w:p w14:paraId="686FD9D8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05201E" w14:textId="1E5BA048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X509 </w:t>
      </w:r>
      <w:r w:rsidR="002E4B9F" w:rsidRPr="002E4B9F">
        <w:rPr>
          <w:sz w:val="21"/>
          <w:szCs w:val="21"/>
        </w:rPr>
        <w:t xml:space="preserve">attachedVerifyAndGetX509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2DADE0E9" w14:textId="18980B03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029A2576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DBAC256" w14:textId="77777777" w:rsidR="00240CBB" w:rsidRPr="00240CBB" w:rsidRDefault="00240CBB" w:rsidP="00240CBB">
      <w:pPr>
        <w:pStyle w:val="a0"/>
        <w:rPr>
          <w:szCs w:val="21"/>
        </w:rPr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证书签名。如签名有效（含证书无效）且需返回签名</w:t>
      </w:r>
    </w:p>
    <w:p w14:paraId="6E9BD909" w14:textId="10BE3F8D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证书信息时，同时返回签名者公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</w:t>
      </w:r>
      <w:r w:rsidRPr="006C6021">
        <w:rPr>
          <w:rFonts w:hint="eastAsia"/>
        </w:rPr>
        <w:t>。</w:t>
      </w:r>
    </w:p>
    <w:p w14:paraId="5CC4FBBC" w14:textId="3F1597F6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BFA43FA" w14:textId="2B16148E" w:rsidR="00240CBB" w:rsidRPr="001A7D52" w:rsidRDefault="00240CBB" w:rsidP="00240CBB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1B0E77C8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4C48138" w14:textId="72994DFF" w:rsidR="00543F9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X509</w:t>
      </w:r>
      <w:r>
        <w:rPr>
          <w:rFonts w:hint="eastAsia"/>
          <w:szCs w:val="21"/>
        </w:rPr>
        <w:t>:</w:t>
      </w:r>
      <w:r w:rsidR="00EF440C">
        <w:rPr>
          <w:szCs w:val="21"/>
        </w:rPr>
        <w:t xml:space="preserve"> </w:t>
      </w:r>
      <w:r w:rsidR="00EF440C">
        <w:rPr>
          <w:rFonts w:hint="eastAsia"/>
          <w:szCs w:val="21"/>
        </w:rPr>
        <w:t>成功返回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CERT_INFO</w:t>
      </w:r>
      <w:r w:rsidRPr="00240CBB">
        <w:rPr>
          <w:rFonts w:hint="eastAsia"/>
          <w:lang w:bidi="ar"/>
        </w:rPr>
        <w:t>结构的证书数据</w:t>
      </w:r>
      <w:r w:rsidR="00EF440C">
        <w:rPr>
          <w:rFonts w:hint="eastAsia"/>
          <w:lang w:bidi="ar"/>
        </w:rPr>
        <w:t>，失败返回</w:t>
      </w:r>
      <w:r w:rsidR="00EF440C">
        <w:rPr>
          <w:rFonts w:hint="eastAsia"/>
          <w:lang w:bidi="ar"/>
        </w:rPr>
        <w:t>null</w:t>
      </w:r>
      <w:r>
        <w:rPr>
          <w:rFonts w:hint="eastAsia"/>
          <w:lang w:bidi="ar"/>
        </w:rPr>
        <w:t>。</w:t>
      </w:r>
    </w:p>
    <w:p w14:paraId="30AA9A2C" w14:textId="4FB10C64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</w:p>
    <w:p w14:paraId="1BE966B6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161258" w14:textId="073DEE3A" w:rsidR="004B1EDC" w:rsidRPr="00E25349" w:rsidRDefault="004B1EDC" w:rsidP="004B1EDC">
      <w:pPr>
        <w:ind w:firstLine="420"/>
        <w:rPr>
          <w:sz w:val="21"/>
          <w:szCs w:val="21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 w:rsidRPr="00240CBB">
        <w:rPr>
          <w:sz w:val="21"/>
          <w:szCs w:val="21"/>
        </w:rPr>
        <w:t xml:space="preserve"> </w:t>
      </w:r>
      <w:proofErr w:type="spellStart"/>
      <w:proofErr w:type="gramStart"/>
      <w:r w:rsidRPr="00240CBB">
        <w:rPr>
          <w:sz w:val="21"/>
          <w:szCs w:val="21"/>
        </w:rPr>
        <w:t>attachedVerify</w:t>
      </w:r>
      <w:proofErr w:type="spellEnd"/>
      <w:r w:rsidRPr="00240CBB">
        <w:rPr>
          <w:sz w:val="21"/>
          <w:szCs w:val="21"/>
        </w:rPr>
        <w:t>(</w:t>
      </w:r>
      <w:proofErr w:type="gramEnd"/>
      <w:r w:rsidRPr="00240CBB">
        <w:rPr>
          <w:sz w:val="21"/>
          <w:szCs w:val="21"/>
        </w:rPr>
        <w:t>String sign)</w:t>
      </w:r>
      <w:r w:rsidRPr="00E25349">
        <w:rPr>
          <w:rFonts w:hint="eastAsia"/>
          <w:sz w:val="21"/>
          <w:szCs w:val="21"/>
        </w:rPr>
        <w:t>;</w:t>
      </w:r>
    </w:p>
    <w:p w14:paraId="3DCAA155" w14:textId="77777777" w:rsidR="004B1EDC" w:rsidRPr="00E25349" w:rsidRDefault="004B1EDC" w:rsidP="004B1ED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219C167E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642E4C" w14:textId="3B02C16E" w:rsidR="004B1EDC" w:rsidRPr="006C6021" w:rsidRDefault="004B1EDC" w:rsidP="004B1EDC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</w:t>
      </w:r>
    </w:p>
    <w:p w14:paraId="4850F5D9" w14:textId="77777777" w:rsidR="004B1EDC" w:rsidRPr="005935C6" w:rsidRDefault="004B1EDC" w:rsidP="004B1ED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4F4504F" w14:textId="77777777" w:rsidR="004B1EDC" w:rsidRPr="001A7D52" w:rsidRDefault="004B1EDC" w:rsidP="004B1EDC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BB9D5AC" w14:textId="77777777" w:rsidR="004B1EDC" w:rsidRDefault="004B1EDC" w:rsidP="004B1ED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0CD464" w14:textId="644392AC" w:rsidR="00A7189D" w:rsidRDefault="004B1EDC" w:rsidP="00AF6E90">
      <w:pPr>
        <w:pStyle w:val="a0"/>
        <w:rPr>
          <w:lang w:bidi="ar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="00B37BA6" w:rsidRPr="00B37BA6">
        <w:rPr>
          <w:rFonts w:hint="eastAsia"/>
          <w:szCs w:val="21"/>
        </w:rPr>
        <w:t xml:space="preserve">true </w:t>
      </w:r>
      <w:r w:rsidR="00B37BA6" w:rsidRPr="00B37BA6">
        <w:rPr>
          <w:rFonts w:hint="eastAsia"/>
          <w:szCs w:val="21"/>
        </w:rPr>
        <w:t>验</w:t>
      </w:r>
      <w:proofErr w:type="gramStart"/>
      <w:r w:rsidR="00B37BA6" w:rsidRPr="00B37BA6">
        <w:rPr>
          <w:rFonts w:hint="eastAsia"/>
          <w:szCs w:val="21"/>
        </w:rPr>
        <w:t>签通过</w:t>
      </w:r>
      <w:proofErr w:type="gramEnd"/>
      <w:r w:rsidR="00B37BA6" w:rsidRPr="00B37BA6">
        <w:rPr>
          <w:rFonts w:hint="eastAsia"/>
          <w:szCs w:val="21"/>
        </w:rPr>
        <w:t xml:space="preserve"> false </w:t>
      </w:r>
      <w:r w:rsidR="00B37BA6" w:rsidRPr="00B37BA6">
        <w:rPr>
          <w:rFonts w:hint="eastAsia"/>
          <w:szCs w:val="21"/>
        </w:rPr>
        <w:t>验签失败</w:t>
      </w:r>
      <w:r>
        <w:rPr>
          <w:rFonts w:hint="eastAsia"/>
          <w:lang w:bidi="ar"/>
        </w:rPr>
        <w:t>。</w:t>
      </w:r>
    </w:p>
    <w:p w14:paraId="7DD8D7CD" w14:textId="404E4519" w:rsidR="00A7189D" w:rsidRPr="004B1EDC" w:rsidRDefault="00A7189D" w:rsidP="00AF6E90">
      <w:pPr>
        <w:pStyle w:val="4"/>
        <w:rPr>
          <w:shd w:val="clear" w:color="auto" w:fill="FFFFFF"/>
        </w:rPr>
      </w:pPr>
      <w:bookmarkStart w:id="428" w:name="_Hlk99719159"/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3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  <w:r w:rsidR="00AF6E90">
        <w:rPr>
          <w:rFonts w:hint="eastAsia"/>
          <w:shd w:val="clear" w:color="auto" w:fill="FFFFFF"/>
        </w:rPr>
        <w:t>，返回原始数据</w:t>
      </w:r>
    </w:p>
    <w:p w14:paraId="02DBD45A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E445B" w14:textId="6A0189F8" w:rsidR="00A7189D" w:rsidRPr="00E25349" w:rsidRDefault="004D26A2" w:rsidP="00A7189D">
      <w:pPr>
        <w:ind w:firstLine="420"/>
        <w:rPr>
          <w:sz w:val="21"/>
          <w:szCs w:val="21"/>
        </w:rPr>
      </w:pPr>
      <w:r w:rsidRPr="004D26A2">
        <w:rPr>
          <w:szCs w:val="21"/>
        </w:rPr>
        <w:t xml:space="preserve">String </w:t>
      </w:r>
      <w:proofErr w:type="spellStart"/>
      <w:r w:rsidR="00A7189D" w:rsidRPr="00A7189D">
        <w:rPr>
          <w:sz w:val="21"/>
          <w:szCs w:val="21"/>
        </w:rPr>
        <w:t>attachedVerifyRD</w:t>
      </w:r>
      <w:proofErr w:type="spellEnd"/>
      <w:r w:rsidR="00A7189D" w:rsidRPr="00A7189D">
        <w:rPr>
          <w:sz w:val="21"/>
          <w:szCs w:val="21"/>
        </w:rPr>
        <w:t xml:space="preserve"> </w:t>
      </w:r>
      <w:r w:rsidR="00A7189D" w:rsidRPr="00240CBB">
        <w:rPr>
          <w:sz w:val="21"/>
          <w:szCs w:val="21"/>
        </w:rPr>
        <w:t>(String sign)</w:t>
      </w:r>
      <w:r w:rsidR="00A7189D" w:rsidRPr="00E25349">
        <w:rPr>
          <w:rFonts w:hint="eastAsia"/>
          <w:sz w:val="21"/>
          <w:szCs w:val="21"/>
        </w:rPr>
        <w:t>;</w:t>
      </w:r>
    </w:p>
    <w:p w14:paraId="0F4131BA" w14:textId="77777777" w:rsidR="00A7189D" w:rsidRPr="00E25349" w:rsidRDefault="00A7189D" w:rsidP="00A718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531D6ECE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B30C48E" w14:textId="5F8C8F92" w:rsidR="00A7189D" w:rsidRPr="006C6021" w:rsidRDefault="00A7189D" w:rsidP="00A7189D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 w:rsidR="004D26A2"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08F14EC3" w14:textId="77777777" w:rsidR="00A7189D" w:rsidRPr="005935C6" w:rsidRDefault="00A7189D" w:rsidP="00A7189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2C6733C8" w14:textId="77777777" w:rsidR="00A7189D" w:rsidRPr="001A7D52" w:rsidRDefault="00A7189D" w:rsidP="00A7189D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E3A4831" w14:textId="77777777" w:rsidR="00A7189D" w:rsidRDefault="00A7189D" w:rsidP="00A718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F02CAE" w14:textId="4F43B324" w:rsidR="00A7189D" w:rsidRDefault="004D26A2" w:rsidP="00A7189D">
      <w:pPr>
        <w:pStyle w:val="a0"/>
        <w:rPr>
          <w:lang w:bidi="ar"/>
        </w:rPr>
      </w:pPr>
      <w:bookmarkStart w:id="429" w:name="_Hlk99719201"/>
      <w:r>
        <w:rPr>
          <w:szCs w:val="21"/>
        </w:rPr>
        <w:t>S</w:t>
      </w:r>
      <w:r>
        <w:rPr>
          <w:rFonts w:hint="eastAsia"/>
          <w:szCs w:val="21"/>
        </w:rPr>
        <w:t>tring</w:t>
      </w:r>
      <w:bookmarkEnd w:id="429"/>
      <w:r w:rsidR="00A7189D">
        <w:rPr>
          <w:rFonts w:hint="eastAsia"/>
          <w:szCs w:val="21"/>
        </w:rPr>
        <w:t>:</w:t>
      </w:r>
      <w:r w:rsidR="00A7189D">
        <w:rPr>
          <w:szCs w:val="21"/>
        </w:rPr>
        <w:t xml:space="preserve"> </w:t>
      </w:r>
      <w:r w:rsidR="007903F7" w:rsidRPr="007903F7">
        <w:rPr>
          <w:rFonts w:hint="eastAsia"/>
          <w:szCs w:val="21"/>
        </w:rPr>
        <w:t>成功返回签名的原数据，失败则</w:t>
      </w:r>
      <w:r w:rsidR="00641989">
        <w:rPr>
          <w:rFonts w:hint="eastAsia"/>
          <w:szCs w:val="21"/>
        </w:rPr>
        <w:t>返回</w:t>
      </w:r>
      <w:r w:rsidR="00641989">
        <w:rPr>
          <w:rFonts w:hint="eastAsia"/>
          <w:szCs w:val="21"/>
        </w:rPr>
        <w:t>null</w:t>
      </w:r>
      <w:r w:rsidR="00A7189D">
        <w:rPr>
          <w:rFonts w:hint="eastAsia"/>
          <w:lang w:bidi="ar"/>
        </w:rPr>
        <w:t>。</w:t>
      </w:r>
    </w:p>
    <w:p w14:paraId="11CC01C7" w14:textId="4B7D6598" w:rsidR="00041F51" w:rsidRPr="004B1EDC" w:rsidRDefault="00041F51" w:rsidP="00041F51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4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验签，返回原始数据</w:t>
      </w:r>
      <w:r>
        <w:rPr>
          <w:rFonts w:hint="eastAsia"/>
          <w:shd w:val="clear" w:color="auto" w:fill="FFFFFF"/>
        </w:rPr>
        <w:t>和证书信息</w:t>
      </w:r>
    </w:p>
    <w:p w14:paraId="5A6CE16B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E10B392" w14:textId="34116B90" w:rsidR="00041F51" w:rsidRPr="00E25349" w:rsidRDefault="00041F51" w:rsidP="00041F51">
      <w:pPr>
        <w:ind w:firstLine="420"/>
        <w:rPr>
          <w:sz w:val="21"/>
          <w:szCs w:val="21"/>
        </w:rPr>
      </w:pPr>
      <w:proofErr w:type="spellStart"/>
      <w:r w:rsidRPr="00041F51">
        <w:rPr>
          <w:szCs w:val="21"/>
        </w:rPr>
        <w:t>RetWrap</w:t>
      </w:r>
      <w:proofErr w:type="spellEnd"/>
      <w:r>
        <w:rPr>
          <w:szCs w:val="21"/>
        </w:rPr>
        <w:t xml:space="preserve"> </w:t>
      </w:r>
      <w:proofErr w:type="spellStart"/>
      <w:r w:rsidRPr="00041F51">
        <w:rPr>
          <w:sz w:val="21"/>
          <w:szCs w:val="21"/>
        </w:rPr>
        <w:t>attachedVerifyAndGetAll</w:t>
      </w:r>
      <w:proofErr w:type="spellEnd"/>
      <w:r w:rsidRPr="00041F51">
        <w:rPr>
          <w:sz w:val="21"/>
          <w:szCs w:val="21"/>
        </w:rPr>
        <w:t xml:space="preserve">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01C59886" w14:textId="77777777" w:rsidR="00041F51" w:rsidRPr="00E25349" w:rsidRDefault="00041F51" w:rsidP="00041F5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1478EDCD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478FE3" w14:textId="77777777" w:rsidR="00041F51" w:rsidRPr="006C6021" w:rsidRDefault="00041F51" w:rsidP="00041F51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1A67F413" w14:textId="77777777" w:rsidR="00041F51" w:rsidRPr="005935C6" w:rsidRDefault="00041F51" w:rsidP="00041F5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szCs w:val="21"/>
        </w:rPr>
        <w:t xml:space="preserve"> </w:t>
      </w:r>
    </w:p>
    <w:p w14:paraId="210B3314" w14:textId="77777777" w:rsidR="00041F51" w:rsidRPr="001A7D52" w:rsidRDefault="00041F51" w:rsidP="00041F51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45B34641" w14:textId="77777777" w:rsidR="00041F51" w:rsidRDefault="00041F51" w:rsidP="00041F5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4B0B40" w14:textId="2E16F1B6" w:rsidR="00041F51" w:rsidRPr="00D64126" w:rsidRDefault="00041F51" w:rsidP="00041F51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Pr="00041F51">
        <w:rPr>
          <w:szCs w:val="21"/>
        </w:rPr>
        <w:t>x509</w:t>
      </w:r>
      <w:r w:rsidRPr="001A4FE6">
        <w:rPr>
          <w:szCs w:val="21"/>
        </w:rPr>
        <w:t>,</w:t>
      </w:r>
      <w:r>
        <w:rPr>
          <w:szCs w:val="21"/>
        </w:rPr>
        <w:t xml:space="preserve"> </w:t>
      </w:r>
      <w:proofErr w:type="spellStart"/>
      <w:r w:rsidRPr="00041F51">
        <w:rPr>
          <w:szCs w:val="21"/>
        </w:rPr>
        <w:t>oData</w:t>
      </w:r>
      <w:proofErr w:type="spellEnd"/>
      <w:r w:rsidRPr="00D64126">
        <w:rPr>
          <w:rFonts w:hint="eastAsia"/>
          <w:szCs w:val="21"/>
        </w:rPr>
        <w:t>。</w:t>
      </w:r>
    </w:p>
    <w:p w14:paraId="5AFB8764" w14:textId="0BA78917" w:rsidR="00041F51" w:rsidRPr="001A4FE6" w:rsidRDefault="00041F51" w:rsidP="00041F51">
      <w:pPr>
        <w:pStyle w:val="a0"/>
        <w:rPr>
          <w:szCs w:val="21"/>
        </w:rPr>
      </w:pPr>
      <w:r w:rsidRPr="00041F51">
        <w:rPr>
          <w:szCs w:val="21"/>
        </w:rPr>
        <w:t>x509</w:t>
      </w:r>
      <w:r>
        <w:rPr>
          <w:szCs w:val="21"/>
        </w:rPr>
        <w:t>:</w:t>
      </w:r>
      <w:r>
        <w:rPr>
          <w:szCs w:val="21"/>
        </w:rPr>
        <w:t xml:space="preserve"> </w:t>
      </w:r>
      <w:r w:rsidRPr="00240CBB">
        <w:rPr>
          <w:szCs w:val="21"/>
        </w:rPr>
        <w:t>X509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>
        <w:rPr>
          <w:rFonts w:hint="eastAsia"/>
          <w:szCs w:val="21"/>
        </w:rPr>
        <w:t>x</w:t>
      </w:r>
      <w:r>
        <w:rPr>
          <w:szCs w:val="21"/>
        </w:rPr>
        <w:t>509</w:t>
      </w:r>
      <w:r>
        <w:rPr>
          <w:rFonts w:hint="eastAsia"/>
          <w:szCs w:val="21"/>
        </w:rPr>
        <w:t>证书</w:t>
      </w:r>
    </w:p>
    <w:p w14:paraId="27E4568B" w14:textId="4AAED902" w:rsidR="00A7189D" w:rsidRPr="0088278B" w:rsidRDefault="00041F51" w:rsidP="0088278B">
      <w:pPr>
        <w:pStyle w:val="a0"/>
        <w:rPr>
          <w:rFonts w:hint="eastAsia"/>
          <w:szCs w:val="21"/>
        </w:rPr>
      </w:pPr>
      <w:proofErr w:type="spellStart"/>
      <w:r w:rsidRPr="00041F51">
        <w:rPr>
          <w:szCs w:val="21"/>
        </w:rPr>
        <w:t>oData</w:t>
      </w:r>
      <w:proofErr w:type="spellEnd"/>
      <w:r w:rsidRPr="001A4FE6">
        <w:rPr>
          <w:rFonts w:hint="eastAsia"/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</w:t>
      </w:r>
      <w:r>
        <w:rPr>
          <w:rFonts w:hint="eastAsia"/>
          <w:szCs w:val="21"/>
        </w:rPr>
        <w:t>tring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 w:rsidRPr="007903F7">
        <w:rPr>
          <w:rFonts w:hint="eastAsia"/>
          <w:szCs w:val="21"/>
        </w:rPr>
        <w:t>签名的原数据</w:t>
      </w:r>
      <w:r>
        <w:rPr>
          <w:rFonts w:hint="eastAsia"/>
          <w:lang w:bidi="ar"/>
        </w:rPr>
        <w:t>。</w:t>
      </w:r>
      <w:bookmarkEnd w:id="428"/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0" w:name="_Toc3102"/>
      <w:bookmarkStart w:id="431" w:name="_Toc97624185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30"/>
      <w:bookmarkEnd w:id="431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2" w:name="_Toc13791"/>
      <w:bookmarkStart w:id="433" w:name="_Toc97624186"/>
      <w:r>
        <w:rPr>
          <w:rFonts w:ascii="黑体" w:hAnsi="黑体" w:cs="黑体" w:hint="eastAsia"/>
          <w:color w:val="000000"/>
          <w:shd w:val="clear" w:color="auto" w:fill="FFFFFF"/>
        </w:rPr>
        <w:t>23.15获取证书内容</w:t>
      </w:r>
      <w:bookmarkEnd w:id="432"/>
      <w:bookmarkEnd w:id="433"/>
    </w:p>
    <w:p w14:paraId="016E4FC5" w14:textId="1EE9963A" w:rsidR="00E50BEB" w:rsidRPr="00E50BEB" w:rsidRDefault="00E50BEB" w:rsidP="00E50BEB">
      <w:pPr>
        <w:pStyle w:val="4"/>
      </w:pPr>
      <w:r>
        <w:t xml:space="preserve">23.15.1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</w:pPr>
      <w:r>
        <w:t xml:space="preserve">23.15.2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>String GetX509</w:t>
      </w:r>
      <w:proofErr w:type="gramStart"/>
      <w:r w:rsidRPr="00280847">
        <w:rPr>
          <w:sz w:val="21"/>
          <w:szCs w:val="21"/>
        </w:rPr>
        <w:t>CertFileBySN(</w:t>
      </w:r>
      <w:proofErr w:type="gramEnd"/>
      <w:r w:rsidRPr="00280847">
        <w:rPr>
          <w:sz w:val="21"/>
          <w:szCs w:val="21"/>
        </w:rPr>
        <w:t xml:space="preserve">String </w:t>
      </w:r>
      <w:proofErr w:type="spellStart"/>
      <w:r w:rsidRPr="00280847">
        <w:rPr>
          <w:sz w:val="21"/>
          <w:szCs w:val="21"/>
        </w:rPr>
        <w:t>sn</w:t>
      </w:r>
      <w:proofErr w:type="spellEnd"/>
      <w:r w:rsidRPr="00280847">
        <w:rPr>
          <w:sz w:val="21"/>
          <w:szCs w:val="21"/>
        </w:rPr>
        <w:t xml:space="preserve">, int </w:t>
      </w:r>
      <w:proofErr w:type="spellStart"/>
      <w:r w:rsidRPr="00280847">
        <w:rPr>
          <w:sz w:val="21"/>
          <w:szCs w:val="21"/>
        </w:rPr>
        <w:t>nCertType</w:t>
      </w:r>
      <w:proofErr w:type="spellEnd"/>
      <w:r w:rsidRPr="00280847">
        <w:rPr>
          <w:sz w:val="21"/>
          <w:szCs w:val="21"/>
        </w:rPr>
        <w:t>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sn</w:t>
      </w:r>
      <w:proofErr w:type="spellEnd"/>
      <w:r w:rsidR="00E50BEB" w:rsidRPr="000E19E5">
        <w:rPr>
          <w:rFonts w:hint="eastAsia"/>
          <w:szCs w:val="21"/>
        </w:rPr>
        <w:t xml:space="preserve">: </w:t>
      </w:r>
      <w:proofErr w:type="spellStart"/>
      <w:r w:rsidRPr="00280847">
        <w:rPr>
          <w:rFonts w:hint="eastAsia"/>
          <w:szCs w:val="21"/>
        </w:rPr>
        <w:t>sn</w:t>
      </w:r>
      <w:proofErr w:type="spellEnd"/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4" w:name="_Toc14079"/>
      <w:bookmarkStart w:id="435" w:name="_Toc97624187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34"/>
      <w:bookmarkEnd w:id="435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lastRenderedPageBreak/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36" w:name="_Toc83224904"/>
      <w:bookmarkStart w:id="437" w:name="_Toc97624188"/>
      <w:r>
        <w:rPr>
          <w:rFonts w:asciiTheme="minorHAnsi" w:eastAsiaTheme="minorEastAsia" w:hAnsiTheme="minorHAnsi" w:cstheme="minorBidi"/>
          <w:b/>
          <w:sz w:val="32"/>
        </w:rPr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36"/>
      <w:bookmarkEnd w:id="437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38" w:name="_Toc83224905"/>
      <w:bookmarkStart w:id="439" w:name="_Toc97624189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38"/>
      <w:bookmarkEnd w:id="439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0" w:name="_Toc97624190"/>
      <w:bookmarkStart w:id="441" w:name="_Toc437253691"/>
      <w:bookmarkStart w:id="442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0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3" w:name="_Toc97624191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3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44" w:name="_Toc97624192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44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45" w:name="_Toc97624193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41"/>
      <w:bookmarkEnd w:id="442"/>
      <w:bookmarkEnd w:id="445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46" w:name="_Toc424301367"/>
      <w:bookmarkStart w:id="447" w:name="_Toc424300989"/>
      <w:bookmarkStart w:id="448" w:name="_Toc437253692"/>
      <w:bookmarkStart w:id="449" w:name="_Toc79503121"/>
      <w:bookmarkStart w:id="450" w:name="_Toc79503657"/>
      <w:bookmarkStart w:id="451" w:name="_Toc79655556"/>
      <w:bookmarkStart w:id="452" w:name="_Toc79658210"/>
      <w:bookmarkStart w:id="453" w:name="_Toc97624194"/>
      <w:bookmarkStart w:id="454" w:name="_Toc42430023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</w:p>
    <w:p w14:paraId="7A1CC98D" w14:textId="77777777" w:rsidR="00543F9B" w:rsidRDefault="00543F9B">
      <w:pPr>
        <w:pStyle w:val="2"/>
      </w:pPr>
      <w:bookmarkStart w:id="455" w:name="_Toc437253693"/>
      <w:bookmarkStart w:id="456" w:name="_Toc424301368"/>
      <w:bookmarkStart w:id="457" w:name="_Toc97624195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54"/>
      <w:bookmarkEnd w:id="455"/>
      <w:bookmarkEnd w:id="456"/>
      <w:bookmarkEnd w:id="457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58" w:name="_Toc424300236"/>
      <w:bookmarkStart w:id="459" w:name="_Toc437253694"/>
      <w:bookmarkStart w:id="460" w:name="_Toc424301369"/>
      <w:bookmarkStart w:id="461" w:name="_Toc97624196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58"/>
      <w:bookmarkEnd w:id="459"/>
      <w:bookmarkEnd w:id="460"/>
      <w:bookmarkEnd w:id="461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lastRenderedPageBreak/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62" w:name="_Toc97624197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62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63" w:name="_Toc97624198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63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64" w:name="_Toc97624199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64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65" w:name="_Toc97624200"/>
      <w:r>
        <w:rPr>
          <w:rFonts w:hint="eastAsia"/>
        </w:rPr>
        <w:t>二十五、新增指令</w:t>
      </w:r>
      <w:bookmarkEnd w:id="465"/>
    </w:p>
    <w:p w14:paraId="28D352FD" w14:textId="167614D0" w:rsidR="0040661D" w:rsidRPr="00DF6D68" w:rsidRDefault="0040661D" w:rsidP="0040661D">
      <w:pPr>
        <w:pStyle w:val="2"/>
      </w:pPr>
      <w:bookmarkStart w:id="466" w:name="_Toc97624201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66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67" w:name="_Toc97624202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67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lastRenderedPageBreak/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68" w:name="_Toc97624203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68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69" w:name="_Toc97624204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69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70" w:name="_Toc97624205"/>
      <w:r>
        <w:lastRenderedPageBreak/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70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71" w:name="_Toc97624206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71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72" w:name="_Toc97624207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2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lastRenderedPageBreak/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73" w:name="_Toc97624208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3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74" w:name="_Toc97624209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74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lastRenderedPageBreak/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75" w:name="_Toc97624210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75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76" w:name="_Toc97624211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76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77" w:name="_Toc97624212"/>
      <w:r>
        <w:lastRenderedPageBreak/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77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78" w:name="_Toc97624213"/>
      <w:r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78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79" w:name="_Toc97624214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79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80" w:name="_Toc97624215"/>
      <w:r>
        <w:lastRenderedPageBreak/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80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81" w:name="_Toc97624216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81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82" w:name="_Toc97624217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82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83" w:name="_Toc97624218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83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84" w:name="_Toc97624219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84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85" w:name="_Toc97624220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85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lastRenderedPageBreak/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86" w:name="_Toc97624221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86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87" w:name="_Toc97624222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87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88" w:name="_Hlk80802567"/>
      <w:r w:rsidRPr="002A54EE">
        <w:rPr>
          <w:sz w:val="21"/>
          <w:szCs w:val="21"/>
        </w:rPr>
        <w:t>String</w:t>
      </w:r>
      <w:bookmarkEnd w:id="488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89" w:name="_Toc97624223"/>
      <w:r>
        <w:lastRenderedPageBreak/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89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90" w:name="_Toc97624224"/>
      <w:r>
        <w:t xml:space="preserve">25.23 </w:t>
      </w:r>
      <w:r w:rsidRPr="00F17841">
        <w:rPr>
          <w:rFonts w:hint="eastAsia"/>
        </w:rPr>
        <w:t>计算设备认证码</w:t>
      </w:r>
      <w:bookmarkEnd w:id="490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91" w:name="_Toc97624225"/>
      <w:r>
        <w:rPr>
          <w:rFonts w:hint="eastAsia"/>
        </w:rPr>
        <w:t>二十六、新增-中移指令</w:t>
      </w:r>
      <w:bookmarkEnd w:id="491"/>
    </w:p>
    <w:p w14:paraId="1C824D93" w14:textId="77777777" w:rsidR="009011FA" w:rsidRDefault="009011FA" w:rsidP="00CB2155">
      <w:pPr>
        <w:pStyle w:val="2"/>
      </w:pPr>
      <w:bookmarkStart w:id="492" w:name="_Toc1624518333"/>
      <w:bookmarkStart w:id="493" w:name="_Toc97624226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92"/>
      <w:bookmarkEnd w:id="493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94" w:name="_Toc172534773"/>
      <w:bookmarkStart w:id="495" w:name="_Toc9762422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94"/>
      <w:bookmarkEnd w:id="495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96" w:name="_Toc689006361"/>
      <w:bookmarkStart w:id="497" w:name="_Toc9762422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96"/>
      <w:bookmarkEnd w:id="497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98" w:name="_Toc898084703"/>
      <w:bookmarkStart w:id="499" w:name="_Toc9762422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98"/>
      <w:bookmarkEnd w:id="499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500" w:name="_Toc1594532205"/>
      <w:bookmarkStart w:id="501" w:name="_Toc97624230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500"/>
      <w:bookmarkEnd w:id="501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502" w:name="_Toc854338522"/>
      <w:bookmarkStart w:id="503" w:name="_Toc9762423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502"/>
      <w:bookmarkEnd w:id="503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504" w:name="_Toc791875412"/>
      <w:bookmarkStart w:id="505" w:name="_Toc97624232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504"/>
      <w:bookmarkEnd w:id="505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506" w:name="_Toc1093889025"/>
      <w:bookmarkStart w:id="507" w:name="_Toc9762423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506"/>
      <w:bookmarkEnd w:id="507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508" w:name="_Toc385341208"/>
      <w:bookmarkStart w:id="509" w:name="_Toc97624234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508"/>
      <w:bookmarkEnd w:id="509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lastRenderedPageBreak/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510" w:name="_Toc1766487151"/>
      <w:bookmarkStart w:id="511" w:name="_Toc9762423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510"/>
      <w:bookmarkEnd w:id="511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512" w:name="_Toc388127082"/>
      <w:bookmarkStart w:id="513" w:name="_Toc97624236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512"/>
      <w:bookmarkEnd w:id="513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514" w:name="_Toc1344031235"/>
      <w:bookmarkStart w:id="515" w:name="_Toc9762423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514"/>
      <w:bookmarkEnd w:id="515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516" w:name="_Toc1899967499"/>
      <w:bookmarkStart w:id="517" w:name="_Toc97624238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516"/>
      <w:bookmarkEnd w:id="517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18" w:name="_Toc1819408450"/>
      <w:bookmarkStart w:id="519" w:name="_Toc97624239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18"/>
      <w:bookmarkEnd w:id="519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20" w:name="_Toc778169517"/>
      <w:bookmarkStart w:id="521" w:name="_Toc97624240"/>
      <w:r w:rsidRPr="00844635">
        <w:rPr>
          <w:rFonts w:hint="eastAsia"/>
        </w:rPr>
        <w:lastRenderedPageBreak/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20"/>
      <w:bookmarkEnd w:id="521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22" w:name="_Toc519661989"/>
      <w:bookmarkStart w:id="523" w:name="_Toc97624241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2"/>
      <w:bookmarkEnd w:id="523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bookmarkStart w:id="524" w:name="_Toc97624242"/>
      <w:r>
        <w:rPr>
          <w:rFonts w:hint="eastAsia"/>
        </w:rPr>
        <w:lastRenderedPageBreak/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4"/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bookmarkStart w:id="525" w:name="_Toc97624243"/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  <w:bookmarkEnd w:id="525"/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26" w:name="_Toc97624244"/>
      <w:r>
        <w:rPr>
          <w:rFonts w:hint="eastAsia"/>
        </w:rPr>
        <w:t>附录：</w:t>
      </w:r>
      <w:bookmarkEnd w:id="526"/>
    </w:p>
    <w:p w14:paraId="17698AFA" w14:textId="1495A84E" w:rsidR="004F004F" w:rsidRDefault="00F24681" w:rsidP="006877F1">
      <w:pPr>
        <w:pStyle w:val="2"/>
      </w:pPr>
      <w:bookmarkStart w:id="527" w:name="_Toc437253526"/>
      <w:bookmarkStart w:id="528" w:name="_Toc18018"/>
      <w:bookmarkStart w:id="529" w:name="_Toc424301160"/>
      <w:bookmarkStart w:id="530" w:name="_Toc195427140"/>
      <w:bookmarkStart w:id="531" w:name="_Toc97624245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27"/>
      <w:bookmarkEnd w:id="528"/>
      <w:bookmarkEnd w:id="529"/>
      <w:bookmarkEnd w:id="530"/>
      <w:bookmarkEnd w:id="531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lastRenderedPageBreak/>
              <w:t>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</w:t>
      </w:r>
      <w:r>
        <w:rPr>
          <w:rFonts w:ascii="宋体" w:hAnsi="宋体" w:hint="eastAsia"/>
          <w:szCs w:val="21"/>
        </w:rPr>
        <w:lastRenderedPageBreak/>
        <w:t>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32" w:name="_Toc195427141"/>
      <w:bookmarkStart w:id="533" w:name="_Toc424301161"/>
      <w:bookmarkStart w:id="534" w:name="_Toc437253527"/>
      <w:bookmarkStart w:id="535" w:name="_Toc1386"/>
      <w:bookmarkStart w:id="536" w:name="_Toc97624246"/>
      <w:r>
        <w:rPr>
          <w:rFonts w:hint="eastAsia"/>
        </w:rPr>
        <w:t>密钥方案表</w:t>
      </w:r>
      <w:bookmarkEnd w:id="532"/>
      <w:bookmarkEnd w:id="533"/>
      <w:bookmarkEnd w:id="534"/>
      <w:bookmarkEnd w:id="535"/>
      <w:bookmarkEnd w:id="536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37" w:name="_Toc97624247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37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38" w:name="_Toc97624248"/>
      <w:r>
        <w:rPr>
          <w:rFonts w:hint="eastAsia"/>
        </w:rPr>
        <w:t>常见错误码表</w:t>
      </w:r>
      <w:bookmarkEnd w:id="538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lastRenderedPageBreak/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13287" w14:textId="77777777" w:rsidR="00C32D04" w:rsidRDefault="00C32D04">
      <w:r>
        <w:separator/>
      </w:r>
    </w:p>
  </w:endnote>
  <w:endnote w:type="continuationSeparator" w:id="0">
    <w:p w14:paraId="6B5F33E4" w14:textId="77777777" w:rsidR="00C32D04" w:rsidRDefault="00C3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22D4" w14:textId="77777777" w:rsidR="00C32D04" w:rsidRDefault="00C32D04">
      <w:r>
        <w:separator/>
      </w:r>
    </w:p>
  </w:footnote>
  <w:footnote w:type="continuationSeparator" w:id="0">
    <w:p w14:paraId="1A00B813" w14:textId="77777777" w:rsidR="00C32D04" w:rsidRDefault="00C3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0C76"/>
    <w:rsid w:val="00041F51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D9E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3ABD"/>
    <w:rsid w:val="0023500A"/>
    <w:rsid w:val="0024009D"/>
    <w:rsid w:val="00240CBB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913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B9F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5B8B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A2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D7B4C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1ED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26A2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6F18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1989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3E67"/>
    <w:rsid w:val="006A7920"/>
    <w:rsid w:val="006A7F54"/>
    <w:rsid w:val="006B0A17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03C6"/>
    <w:rsid w:val="007229CC"/>
    <w:rsid w:val="0072356A"/>
    <w:rsid w:val="00724FAC"/>
    <w:rsid w:val="00726EE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383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3F7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163"/>
    <w:rsid w:val="00853B51"/>
    <w:rsid w:val="008550C7"/>
    <w:rsid w:val="0085585C"/>
    <w:rsid w:val="00857654"/>
    <w:rsid w:val="00857773"/>
    <w:rsid w:val="00857817"/>
    <w:rsid w:val="008579FB"/>
    <w:rsid w:val="00862F0D"/>
    <w:rsid w:val="00863C80"/>
    <w:rsid w:val="008657B0"/>
    <w:rsid w:val="00880BC4"/>
    <w:rsid w:val="0088278B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4906"/>
    <w:rsid w:val="00924EB0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189D"/>
    <w:rsid w:val="00A72673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6E90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BA6"/>
    <w:rsid w:val="00B37C97"/>
    <w:rsid w:val="00B41255"/>
    <w:rsid w:val="00B418D7"/>
    <w:rsid w:val="00B424DA"/>
    <w:rsid w:val="00B432E7"/>
    <w:rsid w:val="00B436BB"/>
    <w:rsid w:val="00B43918"/>
    <w:rsid w:val="00B47DF7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6D2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2D04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0267"/>
    <w:rsid w:val="00C747D6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6786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4CF3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134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440C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203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AB5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089D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4DDE"/>
    <w:rsid w:val="00FF5339"/>
    <w:rsid w:val="00FF6953"/>
    <w:rsid w:val="00FF6995"/>
    <w:rsid w:val="00FF6BE9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1989</TotalTime>
  <Pages>117</Pages>
  <Words>14064</Words>
  <Characters>80170</Characters>
  <Application>Microsoft Office Word</Application>
  <DocSecurity>0</DocSecurity>
  <Lines>668</Lines>
  <Paragraphs>188</Paragraphs>
  <ScaleCrop>false</ScaleCrop>
  <Company/>
  <LinksUpToDate>false</LinksUpToDate>
  <CharactersWithSpaces>94046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185</cp:revision>
  <cp:lastPrinted>2017-11-22T05:23:00Z</cp:lastPrinted>
  <dcterms:created xsi:type="dcterms:W3CDTF">2021-08-09T08:44:00Z</dcterms:created>
  <dcterms:modified xsi:type="dcterms:W3CDTF">2022-04-02T01:47:00Z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