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F52DC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F52DC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F52DC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F52DC6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F52DC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F52DC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F52DC6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EB25FDE" w14:textId="4D4E2206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7C14B438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4152C0C1" w14:textId="77777777" w:rsidR="00AF4BA9" w:rsidRPr="00AF4BA9" w:rsidRDefault="00AF4BA9" w:rsidP="00AF4BA9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77777777" w:rsidR="005D5FAD" w:rsidRPr="00F416D0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29DD5813" w14:textId="77777777" w:rsidR="00543F9B" w:rsidRDefault="00543F9B">
      <w:pPr>
        <w:pStyle w:val="2"/>
      </w:pPr>
      <w:bookmarkStart w:id="206" w:name="_Toc195427220"/>
      <w:bookmarkStart w:id="207" w:name="_Toc424301207"/>
      <w:bookmarkStart w:id="208" w:name="_Toc468710619"/>
      <w:bookmarkStart w:id="209" w:name="_Toc32558"/>
      <w:bookmarkStart w:id="210" w:name="_Toc79658120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6"/>
      <w:bookmarkEnd w:id="207"/>
      <w:bookmarkEnd w:id="208"/>
      <w:r>
        <w:rPr>
          <w:rFonts w:hint="eastAsia"/>
        </w:rPr>
        <w:t>(=)</w:t>
      </w:r>
      <w:bookmarkEnd w:id="209"/>
      <w:bookmarkEnd w:id="210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7CE5E685" w14:textId="54B7C3BA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lastRenderedPageBreak/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1AC97328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3D537C4E" w14:textId="77777777" w:rsidR="003E557D" w:rsidRPr="003E557D" w:rsidRDefault="003E557D" w:rsidP="003E557D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77777777" w:rsidR="00543F9B" w:rsidRPr="003E557D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0EEB91" w14:textId="77777777" w:rsidR="00543F9B" w:rsidRDefault="00543F9B">
      <w:pPr>
        <w:pStyle w:val="2"/>
      </w:pPr>
      <w:bookmarkStart w:id="211" w:name="_Toc289335307"/>
      <w:bookmarkStart w:id="212" w:name="_Toc467602476"/>
      <w:bookmarkStart w:id="213" w:name="_Toc3187"/>
      <w:bookmarkStart w:id="214" w:name="_Toc79658121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1"/>
      <w:bookmarkEnd w:id="212"/>
      <w:r>
        <w:rPr>
          <w:rFonts w:hint="eastAsia"/>
        </w:rPr>
        <w:t>(*)</w:t>
      </w:r>
      <w:bookmarkEnd w:id="213"/>
      <w:bookmarkEnd w:id="214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,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5" w:name="_Toc467602477"/>
      <w:bookmarkStart w:id="216" w:name="_Toc21320"/>
      <w:bookmarkStart w:id="217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5"/>
      <w:r>
        <w:rPr>
          <w:rFonts w:hint="eastAsia"/>
        </w:rPr>
        <w:t>(*)</w:t>
      </w:r>
      <w:bookmarkEnd w:id="216"/>
      <w:bookmarkEnd w:id="217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lastRenderedPageBreak/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18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18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19" w:name="_Toc32466"/>
      <w:bookmarkStart w:id="220" w:name="_Toc79658124"/>
      <w:r>
        <w:rPr>
          <w:rFonts w:hint="eastAsia"/>
        </w:rPr>
        <w:t>九、数据加解密指令</w:t>
      </w:r>
      <w:bookmarkEnd w:id="219"/>
      <w:bookmarkEnd w:id="220"/>
    </w:p>
    <w:p w14:paraId="54F2AEC4" w14:textId="77777777" w:rsidR="00543F9B" w:rsidRDefault="00543F9B">
      <w:pPr>
        <w:pStyle w:val="2"/>
      </w:pPr>
      <w:bookmarkStart w:id="221" w:name="_Toc22599"/>
      <w:bookmarkStart w:id="222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1"/>
      <w:bookmarkEnd w:id="222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3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3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4" w:name="_Toc83224900"/>
      <w:r>
        <w:lastRenderedPageBreak/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4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5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5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6" w:name="_Toc83224902"/>
      <w:r>
        <w:rPr>
          <w:rFonts w:asciiTheme="minorHAnsi" w:eastAsiaTheme="minorEastAsia" w:hAnsiTheme="minorHAnsi" w:cstheme="minorBidi"/>
          <w:b/>
          <w:sz w:val="32"/>
        </w:rPr>
        <w:lastRenderedPageBreak/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6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 w:hint="eastAsia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7" w:name="_Toc25372"/>
      <w:bookmarkStart w:id="228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7"/>
      <w:bookmarkEnd w:id="228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29" w:name="_Toc79658127"/>
      <w:bookmarkStart w:id="230" w:name="_Toc424301211"/>
      <w:bookmarkStart w:id="231" w:name="_Toc195427228"/>
      <w:bookmarkStart w:id="232" w:name="_Toc468710623"/>
      <w:bookmarkStart w:id="233" w:name="_Toc15027"/>
      <w:r>
        <w:rPr>
          <w:rFonts w:hint="eastAsia"/>
          <w:szCs w:val="22"/>
        </w:rPr>
        <w:lastRenderedPageBreak/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29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4" w:name="_Toc79658128"/>
      <w:r>
        <w:rPr>
          <w:rFonts w:hint="eastAsia"/>
        </w:rPr>
        <w:t>十、用户存储支持</w:t>
      </w:r>
      <w:bookmarkEnd w:id="230"/>
      <w:bookmarkEnd w:id="231"/>
      <w:bookmarkEnd w:id="232"/>
      <w:bookmarkEnd w:id="233"/>
      <w:bookmarkEnd w:id="234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35" w:name="_Toc424301212"/>
      <w:bookmarkStart w:id="236" w:name="_Toc195427229"/>
      <w:bookmarkStart w:id="237" w:name="_Toc468710624"/>
      <w:bookmarkStart w:id="238" w:name="_Toc21151"/>
      <w:bookmarkStart w:id="239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5"/>
      <w:bookmarkEnd w:id="236"/>
      <w:bookmarkEnd w:id="237"/>
      <w:r>
        <w:rPr>
          <w:rFonts w:hint="eastAsia"/>
        </w:rPr>
        <w:t>(=)</w:t>
      </w:r>
      <w:bookmarkEnd w:id="238"/>
      <w:bookmarkEnd w:id="239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0" w:name="_Toc195427230"/>
      <w:bookmarkStart w:id="241" w:name="_Toc424301213"/>
      <w:bookmarkStart w:id="242" w:name="_Toc468710625"/>
      <w:bookmarkStart w:id="243" w:name="_Toc23031"/>
    </w:p>
    <w:p w14:paraId="70C12A82" w14:textId="77777777" w:rsidR="00543F9B" w:rsidRDefault="00543F9B">
      <w:pPr>
        <w:pStyle w:val="2"/>
      </w:pPr>
      <w:bookmarkStart w:id="244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0"/>
      <w:r>
        <w:rPr>
          <w:rFonts w:hint="eastAsia"/>
        </w:rPr>
        <w:t>对称密钥</w:t>
      </w:r>
      <w:bookmarkEnd w:id="241"/>
      <w:bookmarkEnd w:id="242"/>
      <w:r>
        <w:rPr>
          <w:rFonts w:hint="eastAsia"/>
        </w:rPr>
        <w:t>(=)</w:t>
      </w:r>
      <w:bookmarkEnd w:id="243"/>
      <w:bookmarkEnd w:id="244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5" w:name="_Toc424301214"/>
      <w:bookmarkStart w:id="246" w:name="_Toc468710626"/>
      <w:bookmarkStart w:id="247" w:name="_Toc5383"/>
      <w:bookmarkStart w:id="248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5"/>
      <w:bookmarkEnd w:id="246"/>
      <w:r>
        <w:rPr>
          <w:rFonts w:hint="eastAsia"/>
        </w:rPr>
        <w:t>(=)</w:t>
      </w:r>
      <w:bookmarkEnd w:id="247"/>
      <w:bookmarkEnd w:id="248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49" w:name="_Toc30013"/>
      <w:bookmarkStart w:id="250" w:name="_Toc79658132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49"/>
      <w:bookmarkEnd w:id="250"/>
    </w:p>
    <w:p w14:paraId="1242C181" w14:textId="6F152D61" w:rsidR="00543F9B" w:rsidRDefault="00543F9B">
      <w:pPr>
        <w:pStyle w:val="2"/>
      </w:pPr>
      <w:bookmarkStart w:id="251" w:name="_Toc21087"/>
      <w:bookmarkStart w:id="252" w:name="_Toc79658133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51"/>
      <w:bookmarkEnd w:id="252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lastRenderedPageBreak/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21867279" w14:textId="77777777" w:rsidR="006172C3" w:rsidRPr="006172C3" w:rsidRDefault="006172C3" w:rsidP="006172C3">
      <w:pPr>
        <w:pStyle w:val="a0"/>
      </w:pPr>
    </w:p>
    <w:p w14:paraId="25D74A8A" w14:textId="77777777" w:rsidR="00543F9B" w:rsidRDefault="00543F9B">
      <w:pPr>
        <w:pStyle w:val="2"/>
      </w:pPr>
      <w:bookmarkStart w:id="253" w:name="_Toc27610"/>
      <w:bookmarkStart w:id="254" w:name="_Toc79658134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53"/>
      <w:bookmarkEnd w:id="254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lastRenderedPageBreak/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9BC2236" w14:textId="77777777" w:rsidR="004D257F" w:rsidRPr="004D257F" w:rsidRDefault="004D257F" w:rsidP="004D257F">
      <w:pPr>
        <w:pStyle w:val="a0"/>
      </w:pPr>
    </w:p>
    <w:p w14:paraId="7EE8DC9C" w14:textId="77777777" w:rsidR="00543F9B" w:rsidRDefault="00543F9B">
      <w:pPr>
        <w:pStyle w:val="2"/>
      </w:pPr>
      <w:bookmarkStart w:id="255" w:name="_Toc20020"/>
      <w:bookmarkStart w:id="256" w:name="_Toc79658135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5"/>
      <w:bookmarkEnd w:id="256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7" w:name="_Toc5748"/>
      <w:bookmarkStart w:id="258" w:name="_Toc79658136"/>
      <w:r>
        <w:rPr>
          <w:rFonts w:hint="eastAsia"/>
        </w:rPr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59" w:name="_Toc15545"/>
      <w:bookmarkStart w:id="260" w:name="_Toc79658137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59"/>
      <w:bookmarkEnd w:id="260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1" w:name="_Toc9741"/>
      <w:bookmarkStart w:id="262" w:name="_Toc79658138"/>
      <w:r>
        <w:rPr>
          <w:rFonts w:hint="eastAsia"/>
        </w:rPr>
        <w:lastRenderedPageBreak/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1"/>
      <w:bookmarkEnd w:id="262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3" w:name="_Toc2584"/>
      <w:bookmarkStart w:id="264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3"/>
      <w:bookmarkEnd w:id="264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5" w:name="_Toc8333"/>
      <w:bookmarkStart w:id="266" w:name="_Toc79658140"/>
      <w:r>
        <w:rPr>
          <w:rFonts w:hint="eastAsia"/>
        </w:rPr>
        <w:t>十六、会话密钥协商指令</w:t>
      </w:r>
      <w:bookmarkEnd w:id="265"/>
      <w:bookmarkEnd w:id="266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7" w:name="_Toc27999"/>
      <w:bookmarkStart w:id="268" w:name="_Toc79658141"/>
      <w:r>
        <w:rPr>
          <w:rFonts w:hint="eastAsia"/>
          <w:szCs w:val="22"/>
        </w:rPr>
        <w:lastRenderedPageBreak/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7"/>
      <w:bookmarkEnd w:id="268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69" w:name="_Toc3721"/>
      <w:bookmarkStart w:id="270" w:name="_Toc79658142"/>
      <w:r>
        <w:rPr>
          <w:rFonts w:hint="eastAsia"/>
          <w:szCs w:val="22"/>
        </w:rPr>
        <w:lastRenderedPageBreak/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69"/>
      <w:bookmarkEnd w:id="270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1" w:name="_Toc11166"/>
      <w:bookmarkStart w:id="272" w:name="_Toc79658143"/>
      <w:r>
        <w:rPr>
          <w:rFonts w:hint="eastAsia"/>
          <w:szCs w:val="22"/>
        </w:rPr>
        <w:lastRenderedPageBreak/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lastRenderedPageBreak/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3" w:name="_Toc467602462"/>
      <w:bookmarkStart w:id="274" w:name="_Toc19542"/>
      <w:bookmarkStart w:id="275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3"/>
      <w:r>
        <w:rPr>
          <w:rFonts w:hint="eastAsia"/>
        </w:rPr>
        <w:t>(*)</w:t>
      </w:r>
      <w:bookmarkEnd w:id="274"/>
      <w:bookmarkEnd w:id="275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6" w:name="_Toc424301273"/>
      <w:bookmarkStart w:id="277" w:name="_Toc468710686"/>
      <w:bookmarkStart w:id="278" w:name="_Toc21814"/>
      <w:bookmarkStart w:id="279" w:name="_Toc79658145"/>
      <w:bookmarkStart w:id="280" w:name="OLE_LINK2"/>
      <w:r>
        <w:rPr>
          <w:rFonts w:hint="eastAsia"/>
        </w:rPr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76"/>
      <w:bookmarkEnd w:id="277"/>
      <w:r>
        <w:rPr>
          <w:rFonts w:hint="eastAsia"/>
        </w:rPr>
        <w:t>(+)</w:t>
      </w:r>
      <w:bookmarkEnd w:id="278"/>
      <w:bookmarkEnd w:id="279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1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81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lastRenderedPageBreak/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lastRenderedPageBreak/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>6.5.</w:t>
      </w:r>
      <w:r>
        <w:t>5</w:t>
      </w:r>
      <w:r>
        <w:t xml:space="preserve">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rFonts w:hint="eastAsia"/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rFonts w:hint="eastAsia"/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rFonts w:hint="eastAsia"/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rFonts w:hint="eastAsia"/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rFonts w:hint="eastAsia"/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rFonts w:hint="eastAsia"/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2" w:name="_Toc424301274"/>
      <w:bookmarkStart w:id="283" w:name="_Toc468710687"/>
      <w:bookmarkStart w:id="284" w:name="_Toc16559"/>
      <w:bookmarkStart w:id="285" w:name="_Toc79658146"/>
      <w:r>
        <w:rPr>
          <w:rFonts w:hint="eastAsia"/>
        </w:rPr>
        <w:lastRenderedPageBreak/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82"/>
      <w:bookmarkEnd w:id="283"/>
      <w:r>
        <w:rPr>
          <w:rFonts w:hint="eastAsia"/>
        </w:rPr>
        <w:t>(+)</w:t>
      </w:r>
      <w:bookmarkEnd w:id="284"/>
      <w:bookmarkEnd w:id="285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lastRenderedPageBreak/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0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>6.6.</w:t>
      </w:r>
      <w:r>
        <w:t>4</w:t>
      </w:r>
      <w:r>
        <w:t xml:space="preserve">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rFonts w:hint="eastAsia"/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rFonts w:hint="eastAsia"/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rFonts w:hint="eastAsia"/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rFonts w:hint="eastAsia"/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6" w:name="_Toc22124"/>
      <w:bookmarkStart w:id="287" w:name="_Toc79658147"/>
      <w:r>
        <w:rPr>
          <w:rFonts w:hint="eastAsia"/>
        </w:rPr>
        <w:lastRenderedPageBreak/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6"/>
      <w:bookmarkEnd w:id="287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lastRenderedPageBreak/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88" w:name="_Toc79658148"/>
      <w:bookmarkStart w:id="289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288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0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0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1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91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2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292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3" w:name="_Toc79658152"/>
      <w:r>
        <w:rPr>
          <w:rFonts w:hint="eastAsia"/>
        </w:rPr>
        <w:t>十七、数码科技应用指令</w:t>
      </w:r>
      <w:bookmarkEnd w:id="289"/>
      <w:bookmarkEnd w:id="293"/>
    </w:p>
    <w:p w14:paraId="1A45A30C" w14:textId="4B96123E" w:rsidR="00543F9B" w:rsidRDefault="00543F9B">
      <w:pPr>
        <w:pStyle w:val="2"/>
      </w:pPr>
      <w:bookmarkStart w:id="294" w:name="_Toc15799"/>
      <w:bookmarkStart w:id="295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4"/>
      <w:bookmarkEnd w:id="295"/>
    </w:p>
    <w:p w14:paraId="7C8CB482" w14:textId="4344B07F" w:rsidR="00543F9B" w:rsidRDefault="00543F9B">
      <w:pPr>
        <w:pStyle w:val="2"/>
      </w:pPr>
      <w:bookmarkStart w:id="296" w:name="_Toc13091"/>
      <w:bookmarkStart w:id="297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298" w:name="_Toc28007"/>
      <w:bookmarkStart w:id="299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4E6A55B9" w14:textId="62ABCD62" w:rsidR="00543F9B" w:rsidRDefault="00543F9B">
      <w:pPr>
        <w:pStyle w:val="2"/>
      </w:pPr>
      <w:bookmarkStart w:id="300" w:name="_Toc9902"/>
      <w:bookmarkStart w:id="301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60678940" w14:textId="48285ED5" w:rsidR="00543F9B" w:rsidRDefault="00543F9B">
      <w:pPr>
        <w:pStyle w:val="2"/>
      </w:pPr>
      <w:bookmarkStart w:id="302" w:name="_Toc23445"/>
      <w:bookmarkStart w:id="303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7F093D6E" w14:textId="48F434B2" w:rsidR="00543F9B" w:rsidRDefault="00543F9B">
      <w:pPr>
        <w:pStyle w:val="2"/>
      </w:pPr>
      <w:bookmarkStart w:id="304" w:name="_Toc4062"/>
      <w:bookmarkStart w:id="305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2086955B" w14:textId="487158D2" w:rsidR="00543F9B" w:rsidRDefault="00543F9B">
      <w:pPr>
        <w:pStyle w:val="2"/>
      </w:pPr>
      <w:bookmarkStart w:id="306" w:name="_Toc23161"/>
      <w:bookmarkStart w:id="307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661C8937" w14:textId="77777777" w:rsidR="00543F9B" w:rsidRDefault="00543F9B">
      <w:pPr>
        <w:pStyle w:val="2"/>
      </w:pPr>
      <w:bookmarkStart w:id="308" w:name="_Toc25329"/>
      <w:bookmarkStart w:id="309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08"/>
      <w:bookmarkEnd w:id="309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0" w:name="_Toc29855"/>
      <w:bookmarkStart w:id="311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2" w:name="_Toc21119"/>
      <w:bookmarkStart w:id="313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2"/>
      <w:bookmarkEnd w:id="313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4" w:name="_Toc914"/>
      <w:bookmarkStart w:id="315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4"/>
      <w:bookmarkEnd w:id="315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6" w:name="_Toc17910"/>
      <w:bookmarkStart w:id="317" w:name="_Toc79658164"/>
      <w:r>
        <w:rPr>
          <w:rFonts w:hint="eastAsia"/>
        </w:rPr>
        <w:t>十八、SJJ1111密押机兼容指令</w:t>
      </w:r>
      <w:bookmarkEnd w:id="316"/>
      <w:bookmarkEnd w:id="317"/>
    </w:p>
    <w:p w14:paraId="27913F8B" w14:textId="77777777" w:rsidR="00543F9B" w:rsidRDefault="00543F9B">
      <w:pPr>
        <w:pStyle w:val="2"/>
      </w:pPr>
      <w:bookmarkStart w:id="318" w:name="_Toc7401"/>
      <w:bookmarkStart w:id="319" w:name="_Toc79658165"/>
      <w:r>
        <w:rPr>
          <w:rFonts w:hint="eastAsia"/>
        </w:rPr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18"/>
      <w:bookmarkEnd w:id="319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0" w:name="_Toc8418"/>
      <w:bookmarkStart w:id="321" w:name="_Toc79658166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20"/>
      <w:bookmarkEnd w:id="321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2" w:name="_Toc4332"/>
      <w:bookmarkStart w:id="323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2"/>
      <w:bookmarkEnd w:id="323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4" w:name="_Toc18841"/>
      <w:bookmarkStart w:id="325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4"/>
      <w:bookmarkEnd w:id="325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6" w:name="_Toc20262"/>
      <w:bookmarkStart w:id="327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6"/>
      <w:bookmarkEnd w:id="327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28" w:name="_Toc4596"/>
      <w:bookmarkStart w:id="329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8"/>
      <w:bookmarkEnd w:id="329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0" w:name="_Toc26772"/>
      <w:bookmarkStart w:id="331" w:name="_Toc79658171"/>
      <w:r>
        <w:rPr>
          <w:rFonts w:hint="eastAsia"/>
        </w:rPr>
        <w:t>十九、黄金交易所新增指令(20171108)</w:t>
      </w:r>
      <w:bookmarkEnd w:id="330"/>
      <w:bookmarkEnd w:id="331"/>
    </w:p>
    <w:p w14:paraId="4388A355" w14:textId="77777777" w:rsidR="00543F9B" w:rsidRDefault="00543F9B">
      <w:pPr>
        <w:pStyle w:val="2"/>
        <w:rPr>
          <w:szCs w:val="22"/>
        </w:rPr>
      </w:pPr>
      <w:bookmarkStart w:id="332" w:name="_Toc497898683"/>
      <w:bookmarkStart w:id="333" w:name="_Toc31562"/>
      <w:bookmarkStart w:id="334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32"/>
      <w:bookmarkEnd w:id="333"/>
      <w:bookmarkEnd w:id="334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5" w:name="_Toc497898684"/>
      <w:bookmarkStart w:id="336" w:name="_Toc25689"/>
      <w:bookmarkStart w:id="337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5"/>
      <w:bookmarkEnd w:id="336"/>
      <w:bookmarkEnd w:id="337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38" w:name="_Toc22214"/>
      <w:bookmarkStart w:id="339" w:name="_Toc79658174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38"/>
      <w:bookmarkEnd w:id="339"/>
    </w:p>
    <w:p w14:paraId="14599895" w14:textId="7F7176E3" w:rsidR="00543F9B" w:rsidRDefault="00543F9B">
      <w:pPr>
        <w:pStyle w:val="2"/>
        <w:rPr>
          <w:szCs w:val="22"/>
        </w:rPr>
      </w:pPr>
      <w:bookmarkStart w:id="340" w:name="_Toc806"/>
      <w:bookmarkStart w:id="341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0"/>
      <w:bookmarkEnd w:id="341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25820657" w14:textId="77777777" w:rsidR="00B41255" w:rsidRPr="00B41255" w:rsidRDefault="00B41255" w:rsidP="00B41255">
      <w:pPr>
        <w:pStyle w:val="a0"/>
      </w:pPr>
    </w:p>
    <w:p w14:paraId="464EF04F" w14:textId="77777777" w:rsidR="00543F9B" w:rsidRDefault="00543F9B">
      <w:pPr>
        <w:pStyle w:val="2"/>
        <w:rPr>
          <w:szCs w:val="22"/>
        </w:rPr>
      </w:pPr>
      <w:bookmarkStart w:id="342" w:name="_Toc3521"/>
      <w:bookmarkStart w:id="343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2"/>
      <w:bookmarkEnd w:id="343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158F94AA" w:rsidR="00543F9B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30A1A548" w14:textId="77777777" w:rsidR="00543F9B" w:rsidRDefault="00543F9B">
      <w:pPr>
        <w:pStyle w:val="2"/>
      </w:pPr>
      <w:bookmarkStart w:id="344" w:name="_Toc11949"/>
      <w:bookmarkStart w:id="345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4"/>
      <w:bookmarkEnd w:id="345"/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10ECB70C" w:rsidR="006C6021" w:rsidRP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77777777" w:rsidR="00543F9B" w:rsidRPr="00BC6257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6CC23450" w14:textId="77777777" w:rsidR="00543F9B" w:rsidRDefault="00543F9B">
      <w:pPr>
        <w:pStyle w:val="2"/>
      </w:pPr>
      <w:bookmarkStart w:id="346" w:name="_Toc79658178"/>
      <w:bookmarkStart w:id="347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46"/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1D352F7B" w:rsidR="00BC6257" w:rsidRP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54AA7B5E" w14:textId="77777777" w:rsidR="00543F9B" w:rsidRDefault="00543F9B">
      <w:pPr>
        <w:pStyle w:val="2"/>
      </w:pPr>
      <w:bookmarkStart w:id="348" w:name="_Toc79658179"/>
      <w:r>
        <w:rPr>
          <w:rFonts w:hint="eastAsia"/>
        </w:rPr>
        <w:lastRenderedPageBreak/>
        <w:t xml:space="preserve">20.5 </w:t>
      </w:r>
      <w:r>
        <w:rPr>
          <w:rFonts w:hint="eastAsia"/>
        </w:rPr>
        <w:t>获取证书序号</w:t>
      </w:r>
      <w:bookmarkEnd w:id="347"/>
      <w:bookmarkEnd w:id="348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49" w:name="_Toc13038"/>
      <w:bookmarkStart w:id="350" w:name="_Toc79658180"/>
      <w:r>
        <w:rPr>
          <w:rFonts w:hint="eastAsia"/>
        </w:rPr>
        <w:t>二十一、无卡支付业务指令(20180326)</w:t>
      </w:r>
      <w:bookmarkEnd w:id="349"/>
      <w:bookmarkEnd w:id="350"/>
    </w:p>
    <w:p w14:paraId="5E11C026" w14:textId="77777777" w:rsidR="00543F9B" w:rsidRDefault="00543F9B">
      <w:pPr>
        <w:pStyle w:val="2"/>
      </w:pPr>
      <w:bookmarkStart w:id="351" w:name="_Toc15264"/>
      <w:bookmarkStart w:id="352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1"/>
      <w:bookmarkEnd w:id="352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3" w:name="_Toc10455"/>
      <w:bookmarkStart w:id="354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3"/>
      <w:bookmarkEnd w:id="354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5" w:name="_Toc499120419"/>
      <w:bookmarkStart w:id="356" w:name="_Toc3513"/>
      <w:bookmarkStart w:id="357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5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56"/>
      <w:bookmarkEnd w:id="357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58" w:name="_Toc21039"/>
      <w:bookmarkStart w:id="359" w:name="_Toc79658184"/>
      <w:r>
        <w:rPr>
          <w:rFonts w:hint="eastAsia"/>
        </w:rPr>
        <w:t>二十二、新增指令（高性能支持）</w:t>
      </w:r>
      <w:bookmarkEnd w:id="358"/>
      <w:bookmarkEnd w:id="359"/>
    </w:p>
    <w:p w14:paraId="260477D1" w14:textId="77777777" w:rsidR="00543F9B" w:rsidRDefault="00543F9B">
      <w:pPr>
        <w:pStyle w:val="2"/>
      </w:pPr>
      <w:bookmarkStart w:id="360" w:name="_Toc359"/>
      <w:bookmarkStart w:id="361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0"/>
      <w:bookmarkEnd w:id="361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2" w:name="_Toc15394"/>
      <w:bookmarkStart w:id="363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2"/>
      <w:bookmarkEnd w:id="363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4" w:name="_Toc14395"/>
      <w:bookmarkStart w:id="365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4"/>
      <w:bookmarkEnd w:id="365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6" w:name="_Toc28358"/>
      <w:bookmarkStart w:id="367" w:name="_Toc79658188"/>
      <w:r>
        <w:rPr>
          <w:rFonts w:hint="eastAsia"/>
        </w:rPr>
        <w:t>二十三、签名验签模块指令</w:t>
      </w:r>
      <w:bookmarkEnd w:id="366"/>
      <w:bookmarkEnd w:id="367"/>
    </w:p>
    <w:p w14:paraId="3B20EC3B" w14:textId="77777777" w:rsidR="00543F9B" w:rsidRDefault="00543F9B">
      <w:pPr>
        <w:pStyle w:val="2"/>
      </w:pPr>
      <w:bookmarkStart w:id="368" w:name="_Toc31630"/>
      <w:bookmarkStart w:id="369" w:name="_Toc79658189"/>
      <w:bookmarkStart w:id="370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68"/>
      <w:bookmarkEnd w:id="3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1" w:name="OLE_LINK11"/>
            <w:bookmarkEnd w:id="370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2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2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1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3" w:name="_Toc28969"/>
      <w:bookmarkStart w:id="374" w:name="_Toc79658190"/>
      <w:bookmarkStart w:id="375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73"/>
      <w:bookmarkEnd w:id="374"/>
    </w:p>
    <w:bookmarkEnd w:id="375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6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7" w:name="OLE_LINK18"/>
            <w:bookmarkEnd w:id="376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78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3"/>
            <w:bookmarkEnd w:id="377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79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0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81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81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2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82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3" w:name="_Toc29935"/>
      <w:bookmarkStart w:id="384" w:name="_Toc79658191"/>
      <w:bookmarkStart w:id="385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3"/>
      <w:bookmarkEnd w:id="384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5"/>
    </w:p>
    <w:p w14:paraId="415618FF" w14:textId="77777777" w:rsidR="00543F9B" w:rsidRDefault="00543F9B">
      <w:pPr>
        <w:pStyle w:val="2"/>
      </w:pPr>
      <w:bookmarkStart w:id="386" w:name="_Toc21130"/>
      <w:bookmarkStart w:id="387" w:name="_Toc79658192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6"/>
      <w:bookmarkEnd w:id="387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lastRenderedPageBreak/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88" w:name="_Toc31456"/>
      <w:bookmarkStart w:id="389" w:name="_Toc79658193"/>
      <w:bookmarkStart w:id="390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88"/>
      <w:bookmarkEnd w:id="389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0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lastRenderedPageBreak/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4DBA0EF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57C9F4F3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1" w:name="_Toc2719"/>
      <w:bookmarkStart w:id="392" w:name="_Toc79658194"/>
      <w:bookmarkStart w:id="393" w:name="OLE_LINK28"/>
      <w:r>
        <w:rPr>
          <w:rFonts w:hint="eastAsia"/>
        </w:rPr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1"/>
      <w:bookmarkEnd w:id="392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393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792EFE51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50E4C0DC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CDF3B21" w14:textId="5A9F09BD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3.6.1.4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699395B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 xml:space="preserve">3.6.1.5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7777777" w:rsidR="00543F9B" w:rsidRDefault="00543F9B">
      <w:pPr>
        <w:pStyle w:val="2"/>
      </w:pPr>
      <w:bookmarkStart w:id="394" w:name="_Toc7313"/>
      <w:bookmarkStart w:id="395" w:name="_Toc79658195"/>
      <w:r>
        <w:rPr>
          <w:rFonts w:hint="eastAsia"/>
        </w:rPr>
        <w:t>23.6.2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4"/>
      <w:bookmarkEnd w:id="395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6" w:name="_Toc20700"/>
      <w:bookmarkStart w:id="397" w:name="_Toc79658196"/>
      <w:bookmarkStart w:id="398" w:name="OLE_LINK30"/>
      <w:r>
        <w:rPr>
          <w:rFonts w:hint="eastAsia"/>
        </w:rPr>
        <w:lastRenderedPageBreak/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6"/>
      <w:bookmarkEnd w:id="397"/>
    </w:p>
    <w:bookmarkEnd w:id="398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9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399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0" w:name="_Toc11398"/>
      <w:bookmarkStart w:id="401" w:name="_Toc79658197"/>
      <w:bookmarkStart w:id="402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00"/>
      <w:bookmarkEnd w:id="401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2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3" w:name="_Toc19218"/>
      <w:bookmarkStart w:id="404" w:name="_Toc79658198"/>
      <w:bookmarkStart w:id="405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3"/>
      <w:bookmarkEnd w:id="404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5"/>
    </w:p>
    <w:p w14:paraId="5E4CC80F" w14:textId="77777777" w:rsidR="00543F9B" w:rsidRDefault="00543F9B">
      <w:pPr>
        <w:pStyle w:val="2"/>
      </w:pPr>
      <w:bookmarkStart w:id="406" w:name="_Toc18756"/>
      <w:bookmarkStart w:id="407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06"/>
      <w:bookmarkEnd w:id="40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08" w:name="_Toc13789"/>
      <w:bookmarkStart w:id="409" w:name="_Toc79658200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0" w:name="_Toc7283"/>
      <w:bookmarkStart w:id="411" w:name="_Toc79658201"/>
      <w:r>
        <w:rPr>
          <w:rFonts w:ascii="黑体" w:hAnsi="黑体" w:cs="黑体" w:hint="eastAsia"/>
          <w:color w:val="000000"/>
          <w:shd w:val="clear" w:color="auto" w:fill="FFFFFF"/>
        </w:rPr>
        <w:t>23.12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10"/>
      <w:bookmarkEnd w:id="411"/>
    </w:p>
    <w:p w14:paraId="4590B21D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说明：使用指定的证书 DN，从加密设备获取对应的私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证书，对指定的原始数据编制带公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证书的数字签名（遵循 </w:t>
      </w:r>
      <w:r>
        <w:rPr>
          <w:rFonts w:ascii="Times New Roman" w:hAnsi="Times New Roman"/>
          <w:color w:val="000000"/>
          <w:kern w:val="0"/>
          <w:sz w:val="21"/>
          <w:szCs w:val="21"/>
          <w:shd w:val="clear" w:color="auto" w:fill="FFFFFF"/>
          <w:lang w:bidi="ar"/>
        </w:rPr>
        <w:t>PKCS#7</w:t>
      </w: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）。</w:t>
      </w:r>
    </w:p>
    <w:p w14:paraId="5B0DE7D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C709088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ECC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BD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788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60826540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769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4320027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3A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B3D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449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AF5E7A2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A6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B8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92A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0x8018</w:t>
            </w:r>
          </w:p>
        </w:tc>
      </w:tr>
      <w:tr w:rsidR="00543F9B" w14:paraId="58C96CF3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DB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DN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AB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256A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39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DN</w:t>
            </w:r>
          </w:p>
        </w:tc>
      </w:tr>
      <w:tr w:rsidR="00543F9B" w14:paraId="40A290AF" w14:textId="77777777">
        <w:trPr>
          <w:trHeight w:val="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8D9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94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BEC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待签名数据长度</w:t>
            </w:r>
          </w:p>
        </w:tc>
      </w:tr>
      <w:tr w:rsidR="00543F9B" w14:paraId="42D2881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3EF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6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</w:t>
            </w:r>
          </w:p>
        </w:tc>
      </w:tr>
      <w:tr w:rsidR="00543F9B" w14:paraId="485BE2CA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1A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474E4A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367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62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41A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651DC821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D4A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FF1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9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52526FC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A1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D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2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4FEBD75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D5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46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A4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341BBA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E3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DB21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3D4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符合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PKCS7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标准的签名结果</w:t>
            </w:r>
          </w:p>
        </w:tc>
      </w:tr>
    </w:tbl>
    <w:p w14:paraId="1BC86869" w14:textId="77777777" w:rsidR="00543F9B" w:rsidRDefault="00543F9B">
      <w:pPr>
        <w:widowControl/>
        <w:shd w:val="clear" w:color="auto" w:fill="FFFFFF"/>
        <w:spacing w:line="315" w:lineRule="atLeast"/>
        <w:ind w:firstLine="42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p w14:paraId="725A31D9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2" w:name="_Toc32192"/>
      <w:bookmarkStart w:id="413" w:name="_Toc79658202"/>
      <w:r>
        <w:rPr>
          <w:rFonts w:ascii="黑体" w:hAnsi="黑体" w:cs="黑体" w:hint="eastAsia"/>
          <w:color w:val="000000"/>
          <w:shd w:val="clear" w:color="auto" w:fill="FFFFFF"/>
        </w:rPr>
        <w:t>23.13</w:t>
      </w:r>
      <w:r w:rsidR="000E19E5">
        <w:rPr>
          <w:rFonts w:ascii="黑体" w:hAnsi="黑体" w:cs="黑体" w:hint="eastAsia"/>
          <w:color w:val="000000"/>
          <w:shd w:val="clear" w:color="auto" w:fill="FFFFFF"/>
        </w:rPr>
        <w:t>没有</w:t>
      </w:r>
      <w:r w:rsidR="000E19E5">
        <w:rPr>
          <w:rFonts w:ascii="黑体" w:hAnsi="黑体" w:cs="黑体"/>
          <w:color w:val="000000"/>
          <w:shd w:val="clear" w:color="auto" w:fill="FFFFFF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12"/>
      <w:bookmarkEnd w:id="413"/>
    </w:p>
    <w:p w14:paraId="09374A65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证书签名。如签名有效（含证书无效）且需返回签名</w:t>
      </w:r>
    </w:p>
    <w:p w14:paraId="292DC23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证书信息。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ED1B240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9F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5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36208925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E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19D3C4C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11A2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28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1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139CA19D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03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D7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67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10B4E640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83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1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97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已签名数据长度</w:t>
            </w:r>
          </w:p>
        </w:tc>
      </w:tr>
      <w:tr w:rsidR="00543F9B" w14:paraId="1462BB2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1D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DEC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A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</w:tr>
      <w:tr w:rsidR="00543F9B" w14:paraId="21DC8F0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E93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是否返回证书信息标志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9EB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300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00,：不返回</w:t>
            </w:r>
          </w:p>
          <w:p w14:paraId="7177F41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01：返回</w:t>
            </w:r>
          </w:p>
        </w:tc>
      </w:tr>
      <w:tr w:rsidR="00543F9B" w14:paraId="3246D636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6DB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5BADA78F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945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BF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F45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C3DFE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F48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lastRenderedPageBreak/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E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2F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0x8020</w:t>
            </w:r>
          </w:p>
        </w:tc>
      </w:tr>
      <w:tr w:rsidR="00543F9B" w14:paraId="64BA4769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252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F4B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B6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650703C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622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证书信息长度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732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C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E1B9F8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565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返回已签名数据或证书信息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CCD" w14:textId="77777777" w:rsidR="00543F9B" w:rsidRDefault="00543F9B">
            <w:pPr>
              <w:widowControl/>
              <w:rPr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  <w:proofErr w:type="spellEnd"/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35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，则返回已签名数据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,</w:t>
            </w:r>
          </w:p>
          <w:p w14:paraId="249AB4E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CERT_INFO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结构的证书数据</w:t>
            </w:r>
          </w:p>
        </w:tc>
      </w:tr>
    </w:tbl>
    <w:p w14:paraId="64C48138" w14:textId="77777777" w:rsidR="00543F9B" w:rsidRDefault="00543F9B">
      <w:pPr>
        <w:ind w:firstLine="420"/>
      </w:pP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4" w:name="_Toc3102"/>
      <w:bookmarkStart w:id="415" w:name="_Toc79658203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14"/>
      <w:bookmarkEnd w:id="415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13791"/>
      <w:bookmarkStart w:id="417" w:name="_Toc79658204"/>
      <w:r>
        <w:rPr>
          <w:rFonts w:ascii="黑体" w:hAnsi="黑体" w:cs="黑体" w:hint="eastAsia"/>
          <w:color w:val="000000"/>
          <w:shd w:val="clear" w:color="auto" w:fill="FFFFFF"/>
        </w:rPr>
        <w:t>23.15 通过机构号获取证书内容</w:t>
      </w:r>
      <w:bookmarkEnd w:id="416"/>
      <w:bookmarkEnd w:id="417"/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4079"/>
      <w:bookmarkStart w:id="419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18"/>
      <w:bookmarkEnd w:id="419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0" w:name="_Toc83224904"/>
      <w:r>
        <w:rPr>
          <w:rFonts w:asciiTheme="minorHAnsi" w:eastAsiaTheme="minorEastAsia" w:hAnsiTheme="minorHAnsi" w:cstheme="minorBidi"/>
          <w:b/>
          <w:sz w:val="32"/>
        </w:rPr>
        <w:lastRenderedPageBreak/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20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1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21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  <w:rPr>
          <w:rFonts w:hint="eastAsia"/>
        </w:rPr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2" w:name="_Toc79658206"/>
      <w:bookmarkStart w:id="423" w:name="_Toc437253691"/>
      <w:bookmarkStart w:id="424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2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lastRenderedPageBreak/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5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5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6" w:name="_Toc79658208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6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7" w:name="_Toc79658209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23"/>
      <w:bookmarkEnd w:id="424"/>
      <w:bookmarkEnd w:id="427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28" w:name="_Toc424301367"/>
      <w:bookmarkStart w:id="429" w:name="_Toc424300989"/>
      <w:bookmarkStart w:id="430" w:name="_Toc437253692"/>
      <w:bookmarkStart w:id="431" w:name="_Toc79503121"/>
      <w:bookmarkStart w:id="432" w:name="_Toc79503657"/>
      <w:bookmarkStart w:id="433" w:name="_Toc79655556"/>
      <w:bookmarkStart w:id="434" w:name="_Toc79658210"/>
      <w:bookmarkStart w:id="435" w:name="_Toc424300235"/>
      <w:bookmarkEnd w:id="428"/>
      <w:bookmarkEnd w:id="429"/>
      <w:bookmarkEnd w:id="430"/>
      <w:bookmarkEnd w:id="431"/>
      <w:bookmarkEnd w:id="432"/>
      <w:bookmarkEnd w:id="433"/>
      <w:bookmarkEnd w:id="434"/>
    </w:p>
    <w:p w14:paraId="7A1CC98D" w14:textId="77777777" w:rsidR="00543F9B" w:rsidRDefault="00543F9B">
      <w:pPr>
        <w:pStyle w:val="2"/>
      </w:pPr>
      <w:bookmarkStart w:id="436" w:name="_Toc437253693"/>
      <w:bookmarkStart w:id="437" w:name="_Toc424301368"/>
      <w:bookmarkStart w:id="438" w:name="_Toc79658211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35"/>
      <w:bookmarkEnd w:id="436"/>
      <w:bookmarkEnd w:id="437"/>
      <w:bookmarkEnd w:id="438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39" w:name="_Toc424300236"/>
      <w:bookmarkStart w:id="440" w:name="_Toc437253694"/>
      <w:bookmarkStart w:id="441" w:name="_Toc424301369"/>
      <w:bookmarkStart w:id="442" w:name="_Toc79658212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39"/>
      <w:bookmarkEnd w:id="440"/>
      <w:bookmarkEnd w:id="441"/>
      <w:bookmarkEnd w:id="442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3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3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4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4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5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5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6" w:name="_Toc79658216"/>
      <w:r>
        <w:rPr>
          <w:rFonts w:hint="eastAsia"/>
        </w:rPr>
        <w:t>二十五、新增指令</w:t>
      </w:r>
      <w:bookmarkEnd w:id="446"/>
    </w:p>
    <w:p w14:paraId="28D352FD" w14:textId="167614D0" w:rsidR="0040661D" w:rsidRPr="00DF6D68" w:rsidRDefault="0040661D" w:rsidP="0040661D">
      <w:pPr>
        <w:pStyle w:val="2"/>
      </w:pPr>
      <w:bookmarkStart w:id="447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7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lastRenderedPageBreak/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48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48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49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49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lastRenderedPageBreak/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0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0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1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51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2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2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3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3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4" w:name="_Toc79658224"/>
      <w:r>
        <w:lastRenderedPageBreak/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4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5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5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6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6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lastRenderedPageBreak/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7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7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58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58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59" w:name="_Toc79658229"/>
      <w:r>
        <w:lastRenderedPageBreak/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59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0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0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1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1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2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2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3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3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4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4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lastRenderedPageBreak/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5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5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6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6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7" w:name="_Toc79658237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7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lastRenderedPageBreak/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68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68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69" w:name="_Hlk80802567"/>
      <w:r w:rsidRPr="002A54EE">
        <w:rPr>
          <w:sz w:val="21"/>
          <w:szCs w:val="21"/>
        </w:rPr>
        <w:t>String</w:t>
      </w:r>
      <w:bookmarkEnd w:id="469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0" w:name="_Toc79658239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0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1" w:name="_Toc79658240"/>
      <w:r>
        <w:t xml:space="preserve">25.23 </w:t>
      </w:r>
      <w:r w:rsidRPr="00F17841">
        <w:rPr>
          <w:rFonts w:hint="eastAsia"/>
        </w:rPr>
        <w:t>计算设备认证码</w:t>
      </w:r>
      <w:bookmarkEnd w:id="471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lastRenderedPageBreak/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2" w:name="_Toc79658241"/>
      <w:r>
        <w:rPr>
          <w:rFonts w:hint="eastAsia"/>
        </w:rPr>
        <w:t>二十六、新增-中移指令</w:t>
      </w:r>
      <w:bookmarkEnd w:id="472"/>
    </w:p>
    <w:p w14:paraId="1C824D93" w14:textId="77777777" w:rsidR="009011FA" w:rsidRDefault="009011FA" w:rsidP="00CB2155">
      <w:pPr>
        <w:pStyle w:val="2"/>
      </w:pPr>
      <w:bookmarkStart w:id="473" w:name="_Toc1624518333"/>
      <w:bookmarkStart w:id="474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3"/>
      <w:bookmarkEnd w:id="474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5" w:name="_Toc172534773"/>
      <w:bookmarkStart w:id="476" w:name="_Toc7965824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5"/>
      <w:bookmarkEnd w:id="476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7" w:name="_Toc689006361"/>
      <w:bookmarkStart w:id="478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7"/>
      <w:bookmarkEnd w:id="478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79" w:name="_Toc898084703"/>
      <w:bookmarkStart w:id="480" w:name="_Toc79658245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79"/>
      <w:bookmarkEnd w:id="480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1" w:name="_Toc1594532205"/>
      <w:bookmarkStart w:id="482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1"/>
      <w:bookmarkEnd w:id="482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3" w:name="_Toc854338522"/>
      <w:bookmarkStart w:id="484" w:name="_Toc79658247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3"/>
      <w:bookmarkEnd w:id="484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5" w:name="_Toc791875412"/>
      <w:bookmarkStart w:id="486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5"/>
      <w:bookmarkEnd w:id="486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7" w:name="_Toc1093889025"/>
      <w:bookmarkStart w:id="488" w:name="_Toc7965824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7"/>
      <w:bookmarkEnd w:id="488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89" w:name="_Toc385341208"/>
      <w:bookmarkStart w:id="490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89"/>
      <w:bookmarkEnd w:id="490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1" w:name="_Toc1766487151"/>
      <w:bookmarkStart w:id="492" w:name="_Toc7965825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1"/>
      <w:bookmarkEnd w:id="492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3" w:name="_Toc388127082"/>
      <w:bookmarkStart w:id="494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3"/>
      <w:bookmarkEnd w:id="494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5" w:name="_Toc1344031235"/>
      <w:bookmarkStart w:id="496" w:name="_Toc7965825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495"/>
      <w:bookmarkEnd w:id="496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497" w:name="_Toc1899967499"/>
      <w:bookmarkStart w:id="498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7"/>
      <w:bookmarkEnd w:id="498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499" w:name="_Toc1819408450"/>
      <w:bookmarkStart w:id="500" w:name="_Toc79658255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499"/>
      <w:bookmarkEnd w:id="500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1" w:name="_Toc778169517"/>
      <w:bookmarkStart w:id="502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1"/>
      <w:bookmarkEnd w:id="502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3" w:name="_Toc519661989"/>
      <w:bookmarkStart w:id="504" w:name="_Toc79658257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3"/>
      <w:bookmarkEnd w:id="504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5" w:name="_Toc79658258"/>
      <w:r>
        <w:rPr>
          <w:rFonts w:hint="eastAsia"/>
        </w:rPr>
        <w:t>附录：</w:t>
      </w:r>
      <w:bookmarkEnd w:id="505"/>
    </w:p>
    <w:p w14:paraId="17698AFA" w14:textId="1495A84E" w:rsidR="004F004F" w:rsidRDefault="00F24681" w:rsidP="006877F1">
      <w:pPr>
        <w:pStyle w:val="2"/>
      </w:pPr>
      <w:bookmarkStart w:id="506" w:name="_Toc437253526"/>
      <w:bookmarkStart w:id="507" w:name="_Toc18018"/>
      <w:bookmarkStart w:id="508" w:name="_Toc424301160"/>
      <w:bookmarkStart w:id="509" w:name="_Toc195427140"/>
      <w:bookmarkStart w:id="510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6"/>
      <w:bookmarkEnd w:id="507"/>
      <w:bookmarkEnd w:id="508"/>
      <w:bookmarkEnd w:id="509"/>
      <w:bookmarkEnd w:id="510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1" w:name="_Toc195427141"/>
      <w:bookmarkStart w:id="512" w:name="_Toc424301161"/>
      <w:bookmarkStart w:id="513" w:name="_Toc437253527"/>
      <w:bookmarkStart w:id="514" w:name="_Toc1386"/>
      <w:bookmarkStart w:id="515" w:name="_Toc79658260"/>
      <w:r>
        <w:rPr>
          <w:rFonts w:hint="eastAsia"/>
        </w:rPr>
        <w:t>密钥方案表</w:t>
      </w:r>
      <w:bookmarkEnd w:id="511"/>
      <w:bookmarkEnd w:id="512"/>
      <w:bookmarkEnd w:id="513"/>
      <w:bookmarkEnd w:id="514"/>
      <w:bookmarkEnd w:id="515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6" w:name="_Toc79658261"/>
      <w:r w:rsidRPr="004F004F">
        <w:lastRenderedPageBreak/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6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17" w:name="_Toc79658262"/>
      <w:r>
        <w:rPr>
          <w:rFonts w:hint="eastAsia"/>
        </w:rPr>
        <w:t>常见错误码表</w:t>
      </w:r>
      <w:bookmarkEnd w:id="517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EE427" w14:textId="77777777" w:rsidR="00F52DC6" w:rsidRDefault="00F52DC6">
      <w:r>
        <w:separator/>
      </w:r>
    </w:p>
  </w:endnote>
  <w:endnote w:type="continuationSeparator" w:id="0">
    <w:p w14:paraId="1A9EED91" w14:textId="77777777" w:rsidR="00F52DC6" w:rsidRDefault="00F5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731D" w14:textId="77777777" w:rsidR="00F52DC6" w:rsidRDefault="00F52DC6">
      <w:r>
        <w:separator/>
      </w:r>
    </w:p>
  </w:footnote>
  <w:footnote w:type="continuationSeparator" w:id="0">
    <w:p w14:paraId="677561FD" w14:textId="77777777" w:rsidR="00F52DC6" w:rsidRDefault="00F52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44D5"/>
    <w:rsid w:val="004B7766"/>
    <w:rsid w:val="004C31D0"/>
    <w:rsid w:val="004C36B5"/>
    <w:rsid w:val="004C38D1"/>
    <w:rsid w:val="004C6032"/>
    <w:rsid w:val="004C6E86"/>
    <w:rsid w:val="004D13EE"/>
    <w:rsid w:val="004D1F98"/>
    <w:rsid w:val="004D257F"/>
    <w:rsid w:val="004D3371"/>
    <w:rsid w:val="004E335F"/>
    <w:rsid w:val="004E38C2"/>
    <w:rsid w:val="004E614B"/>
    <w:rsid w:val="004E61AB"/>
    <w:rsid w:val="004E7840"/>
    <w:rsid w:val="004F004F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8A8"/>
    <w:rsid w:val="00786BBC"/>
    <w:rsid w:val="00786FA2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5D60"/>
    <w:rsid w:val="008079CF"/>
    <w:rsid w:val="00812A02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57B0"/>
    <w:rsid w:val="00880BC4"/>
    <w:rsid w:val="00887DED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C97"/>
    <w:rsid w:val="00B41255"/>
    <w:rsid w:val="00B418D7"/>
    <w:rsid w:val="00B424DA"/>
    <w:rsid w:val="00B432E7"/>
    <w:rsid w:val="00B436BB"/>
    <w:rsid w:val="00B43918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A002A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95A"/>
    <w:rsid w:val="00C3709F"/>
    <w:rsid w:val="00C37BE6"/>
    <w:rsid w:val="00C41245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53BB"/>
    <w:rsid w:val="00C75A01"/>
    <w:rsid w:val="00C75E3D"/>
    <w:rsid w:val="00C75FB4"/>
    <w:rsid w:val="00C76F81"/>
    <w:rsid w:val="00C8440E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1907</TotalTime>
  <Pages>108</Pages>
  <Words>13272</Words>
  <Characters>75653</Characters>
  <Application>Microsoft Office Word</Application>
  <DocSecurity>0</DocSecurity>
  <Lines>630</Lines>
  <Paragraphs>177</Paragraphs>
  <ScaleCrop>false</ScaleCrop>
  <Company/>
  <LinksUpToDate>false</LinksUpToDate>
  <CharactersWithSpaces>88748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108</cp:revision>
  <cp:lastPrinted>2017-11-22T05:23:00Z</cp:lastPrinted>
  <dcterms:created xsi:type="dcterms:W3CDTF">2021-08-09T08:44:00Z</dcterms:created>
  <dcterms:modified xsi:type="dcterms:W3CDTF">2021-09-23T08:34:00Z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